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7EC3D" w14:textId="391E7FED" w:rsidR="000C368C" w:rsidRDefault="000C368C" w:rsidP="000C368C">
      <w:pPr>
        <w:pStyle w:val="HapresLevel1Heading"/>
      </w:pPr>
      <w:bookmarkStart w:id="0" w:name="_Hlk197963707"/>
      <w:bookmarkStart w:id="1" w:name="_Hlk197963853"/>
      <w:bookmarkStart w:id="2" w:name="_Hlk114038792"/>
      <w:r w:rsidRPr="000C368C">
        <w:t xml:space="preserve">Supplementary </w:t>
      </w:r>
      <w:r>
        <w:rPr>
          <w:rFonts w:hint="eastAsia"/>
        </w:rPr>
        <w:t>Materials</w:t>
      </w:r>
    </w:p>
    <w:p w14:paraId="2594302D" w14:textId="1645808A" w:rsidR="000C368C" w:rsidRPr="000C368C" w:rsidRDefault="000C368C" w:rsidP="000C368C">
      <w:pPr>
        <w:pStyle w:val="HapresTableCaption"/>
        <w:rPr>
          <w:b w:val="0"/>
          <w:bCs/>
        </w:rPr>
      </w:pPr>
      <w:r w:rsidRPr="000C368C">
        <w:rPr>
          <w:bCs/>
        </w:rPr>
        <w:t>Table S1</w:t>
      </w:r>
      <w:r>
        <w:rPr>
          <w:rFonts w:hint="eastAsia"/>
          <w:bCs/>
        </w:rPr>
        <w:t xml:space="preserve">. </w:t>
      </w:r>
      <w:bookmarkEnd w:id="0"/>
      <w:r w:rsidRPr="000C368C">
        <w:rPr>
          <w:b w:val="0"/>
          <w:bCs/>
        </w:rPr>
        <w:t>Descriptive of the DSM-5 CD and ODD symptoms used for the network models</w:t>
      </w:r>
      <w:r>
        <w:rPr>
          <w:rFonts w:hint="eastAsia"/>
          <w:b w:val="0"/>
          <w:bCs/>
        </w:rPr>
        <w:t>.</w:t>
      </w:r>
    </w:p>
    <w:tbl>
      <w:tblPr>
        <w:tblStyle w:val="MDPI41threelinetable"/>
        <w:tblW w:w="0" w:type="auto"/>
        <w:jc w:val="left"/>
        <w:tblLook w:val="04A0" w:firstRow="1" w:lastRow="0" w:firstColumn="1" w:lastColumn="0" w:noHBand="0" w:noVBand="1"/>
      </w:tblPr>
      <w:tblGrid>
        <w:gridCol w:w="1923"/>
        <w:gridCol w:w="2000"/>
        <w:gridCol w:w="800"/>
        <w:gridCol w:w="1973"/>
        <w:gridCol w:w="663"/>
        <w:gridCol w:w="525"/>
      </w:tblGrid>
      <w:tr w:rsidR="00C1251A" w:rsidRPr="00C1251A" w14:paraId="0DA03344" w14:textId="77777777" w:rsidTr="00C1251A">
        <w:trPr>
          <w:cnfStyle w:val="100000000000" w:firstRow="1" w:lastRow="0" w:firstColumn="0" w:lastColumn="0" w:oddVBand="0" w:evenVBand="0" w:oddHBand="0" w:evenHBand="0" w:firstRowFirstColumn="0" w:firstRowLastColumn="0" w:lastRowFirstColumn="0" w:lastRowLastColumn="0"/>
          <w:cantSplit/>
          <w:jc w:val="left"/>
        </w:trPr>
        <w:tc>
          <w:tcPr>
            <w:tcW w:w="0" w:type="auto"/>
            <w:vAlign w:val="top"/>
            <w:hideMark/>
          </w:tcPr>
          <w:p w14:paraId="4108F7DA" w14:textId="66DADE14" w:rsidR="000C368C" w:rsidRPr="001E5685" w:rsidRDefault="000C368C" w:rsidP="00C1251A">
            <w:pPr>
              <w:spacing w:line="240" w:lineRule="auto"/>
              <w:jc w:val="left"/>
              <w:rPr>
                <w:rFonts w:ascii="Noto Serif" w:eastAsiaTheme="minorEastAsia" w:hAnsi="Noto Serif"/>
                <w:sz w:val="16"/>
                <w:szCs w:val="16"/>
              </w:rPr>
            </w:pPr>
            <w:bookmarkStart w:id="3" w:name="_Hlk197963644"/>
            <w:bookmarkEnd w:id="1"/>
            <w:r w:rsidRPr="00C1251A">
              <w:rPr>
                <w:rFonts w:ascii="Noto Serif" w:eastAsia="Times New Roman" w:hAnsi="Noto Serif"/>
                <w:sz w:val="16"/>
                <w:szCs w:val="16"/>
              </w:rPr>
              <w:t xml:space="preserve">Disorder: </w:t>
            </w:r>
            <w:r w:rsidR="006D4BC2" w:rsidRPr="00C1251A">
              <w:rPr>
                <w:rFonts w:ascii="Noto Serif" w:eastAsia="Times New Roman" w:hAnsi="Noto Serif"/>
                <w:sz w:val="16"/>
                <w:szCs w:val="16"/>
              </w:rPr>
              <w:t xml:space="preserve">Symptom </w:t>
            </w:r>
            <w:r w:rsidRPr="00C1251A">
              <w:rPr>
                <w:rFonts w:ascii="Noto Serif" w:eastAsia="Times New Roman" w:hAnsi="Noto Serif"/>
                <w:sz w:val="16"/>
                <w:szCs w:val="16"/>
              </w:rPr>
              <w:t>#</w:t>
            </w:r>
          </w:p>
        </w:tc>
        <w:tc>
          <w:tcPr>
            <w:tcW w:w="0" w:type="auto"/>
            <w:vAlign w:val="top"/>
            <w:hideMark/>
          </w:tcPr>
          <w:p w14:paraId="1019474E"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Dimensions</w:t>
            </w:r>
          </w:p>
        </w:tc>
        <w:tc>
          <w:tcPr>
            <w:tcW w:w="0" w:type="auto"/>
            <w:vAlign w:val="top"/>
            <w:hideMark/>
          </w:tcPr>
          <w:p w14:paraId="34D13E66" w14:textId="7D32176C"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 xml:space="preserve">P-CAPP </w:t>
            </w:r>
          </w:p>
        </w:tc>
        <w:tc>
          <w:tcPr>
            <w:tcW w:w="0" w:type="auto"/>
            <w:vAlign w:val="top"/>
            <w:hideMark/>
          </w:tcPr>
          <w:p w14:paraId="5A539855" w14:textId="698D24C4"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 xml:space="preserve">Brief </w:t>
            </w:r>
            <w:r w:rsidR="00337B25" w:rsidRPr="00C1251A">
              <w:rPr>
                <w:rFonts w:ascii="Noto Serif" w:eastAsia="Times New Roman" w:hAnsi="Noto Serif"/>
                <w:sz w:val="16"/>
                <w:szCs w:val="16"/>
              </w:rPr>
              <w:t>Description</w:t>
            </w:r>
          </w:p>
        </w:tc>
        <w:tc>
          <w:tcPr>
            <w:tcW w:w="0" w:type="auto"/>
            <w:vAlign w:val="top"/>
            <w:hideMark/>
          </w:tcPr>
          <w:p w14:paraId="5407E772"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Mean</w:t>
            </w:r>
          </w:p>
        </w:tc>
        <w:tc>
          <w:tcPr>
            <w:tcW w:w="0" w:type="auto"/>
            <w:vAlign w:val="top"/>
            <w:hideMark/>
          </w:tcPr>
          <w:p w14:paraId="4E46CFD6" w14:textId="77777777" w:rsidR="000C368C" w:rsidRPr="00C1251A" w:rsidRDefault="000C368C" w:rsidP="00C1251A">
            <w:pPr>
              <w:spacing w:line="240" w:lineRule="auto"/>
              <w:jc w:val="left"/>
              <w:rPr>
                <w:rFonts w:ascii="Noto Serif" w:eastAsia="Times New Roman" w:hAnsi="Noto Serif"/>
                <w:i/>
                <w:iCs/>
                <w:sz w:val="16"/>
                <w:szCs w:val="16"/>
              </w:rPr>
            </w:pPr>
            <w:r w:rsidRPr="00C1251A">
              <w:rPr>
                <w:rFonts w:ascii="Noto Serif" w:eastAsia="Times New Roman" w:hAnsi="Noto Serif"/>
                <w:i/>
                <w:iCs/>
                <w:sz w:val="16"/>
                <w:szCs w:val="16"/>
              </w:rPr>
              <w:t>SD</w:t>
            </w:r>
          </w:p>
        </w:tc>
      </w:tr>
      <w:bookmarkEnd w:id="3"/>
      <w:tr w:rsidR="00C1251A" w:rsidRPr="00C1251A" w14:paraId="642F834B" w14:textId="77777777" w:rsidTr="00C1251A">
        <w:trPr>
          <w:cantSplit/>
          <w:jc w:val="left"/>
        </w:trPr>
        <w:tc>
          <w:tcPr>
            <w:tcW w:w="0" w:type="auto"/>
            <w:vAlign w:val="top"/>
            <w:hideMark/>
          </w:tcPr>
          <w:p w14:paraId="55DB681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CD1</w:t>
            </w:r>
          </w:p>
        </w:tc>
        <w:tc>
          <w:tcPr>
            <w:tcW w:w="0" w:type="auto"/>
            <w:vAlign w:val="top"/>
            <w:hideMark/>
          </w:tcPr>
          <w:p w14:paraId="5D35BAAF"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Aggression</w:t>
            </w:r>
          </w:p>
        </w:tc>
        <w:tc>
          <w:tcPr>
            <w:tcW w:w="0" w:type="auto"/>
            <w:vAlign w:val="top"/>
            <w:hideMark/>
          </w:tcPr>
          <w:p w14:paraId="7147B479"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4</w:t>
            </w:r>
          </w:p>
        </w:tc>
        <w:tc>
          <w:tcPr>
            <w:tcW w:w="0" w:type="auto"/>
            <w:vAlign w:val="top"/>
            <w:hideMark/>
          </w:tcPr>
          <w:p w14:paraId="66E36B2F"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bully</w:t>
            </w:r>
          </w:p>
        </w:tc>
        <w:tc>
          <w:tcPr>
            <w:tcW w:w="0" w:type="auto"/>
            <w:vAlign w:val="top"/>
          </w:tcPr>
          <w:p w14:paraId="3D93D33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0.89</w:t>
            </w:r>
          </w:p>
        </w:tc>
        <w:tc>
          <w:tcPr>
            <w:tcW w:w="0" w:type="auto"/>
            <w:vAlign w:val="top"/>
            <w:hideMark/>
          </w:tcPr>
          <w:p w14:paraId="6B1A1F4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1.25</w:t>
            </w:r>
          </w:p>
        </w:tc>
      </w:tr>
      <w:tr w:rsidR="00C1251A" w:rsidRPr="00C1251A" w14:paraId="7E619F11" w14:textId="77777777" w:rsidTr="00C1251A">
        <w:trPr>
          <w:cantSplit/>
          <w:jc w:val="left"/>
        </w:trPr>
        <w:tc>
          <w:tcPr>
            <w:tcW w:w="0" w:type="auto"/>
            <w:vAlign w:val="top"/>
            <w:hideMark/>
          </w:tcPr>
          <w:p w14:paraId="0DCCC89D"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CD2</w:t>
            </w:r>
          </w:p>
        </w:tc>
        <w:tc>
          <w:tcPr>
            <w:tcW w:w="0" w:type="auto"/>
            <w:vAlign w:val="top"/>
            <w:hideMark/>
          </w:tcPr>
          <w:p w14:paraId="0438E5E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Aggression</w:t>
            </w:r>
          </w:p>
        </w:tc>
        <w:tc>
          <w:tcPr>
            <w:tcW w:w="0" w:type="auto"/>
            <w:vAlign w:val="top"/>
            <w:hideMark/>
          </w:tcPr>
          <w:p w14:paraId="15D7E772"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90</w:t>
            </w:r>
          </w:p>
        </w:tc>
        <w:tc>
          <w:tcPr>
            <w:tcW w:w="0" w:type="auto"/>
            <w:vAlign w:val="top"/>
            <w:hideMark/>
          </w:tcPr>
          <w:p w14:paraId="16D6B9D0"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 xml:space="preserve">fight </w:t>
            </w:r>
          </w:p>
        </w:tc>
        <w:tc>
          <w:tcPr>
            <w:tcW w:w="0" w:type="auto"/>
            <w:vAlign w:val="top"/>
          </w:tcPr>
          <w:p w14:paraId="46A31948"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0.51</w:t>
            </w:r>
          </w:p>
        </w:tc>
        <w:tc>
          <w:tcPr>
            <w:tcW w:w="0" w:type="auto"/>
            <w:vAlign w:val="top"/>
            <w:hideMark/>
          </w:tcPr>
          <w:p w14:paraId="7A0DCC40"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0.97</w:t>
            </w:r>
          </w:p>
        </w:tc>
      </w:tr>
      <w:tr w:rsidR="00C1251A" w:rsidRPr="00C1251A" w14:paraId="23AC2826" w14:textId="77777777" w:rsidTr="00C1251A">
        <w:trPr>
          <w:cantSplit/>
          <w:jc w:val="left"/>
        </w:trPr>
        <w:tc>
          <w:tcPr>
            <w:tcW w:w="0" w:type="auto"/>
            <w:vAlign w:val="top"/>
            <w:hideMark/>
          </w:tcPr>
          <w:p w14:paraId="02205E11"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CD3</w:t>
            </w:r>
          </w:p>
        </w:tc>
        <w:tc>
          <w:tcPr>
            <w:tcW w:w="0" w:type="auto"/>
            <w:vAlign w:val="top"/>
            <w:hideMark/>
          </w:tcPr>
          <w:p w14:paraId="2EC574A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Aggression</w:t>
            </w:r>
          </w:p>
        </w:tc>
        <w:tc>
          <w:tcPr>
            <w:tcW w:w="0" w:type="auto"/>
            <w:vAlign w:val="top"/>
            <w:hideMark/>
          </w:tcPr>
          <w:p w14:paraId="68186F7A"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89</w:t>
            </w:r>
          </w:p>
        </w:tc>
        <w:tc>
          <w:tcPr>
            <w:tcW w:w="0" w:type="auto"/>
            <w:vAlign w:val="top"/>
            <w:hideMark/>
          </w:tcPr>
          <w:p w14:paraId="0C797922"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weapon</w:t>
            </w:r>
          </w:p>
        </w:tc>
        <w:tc>
          <w:tcPr>
            <w:tcW w:w="0" w:type="auto"/>
            <w:vAlign w:val="top"/>
          </w:tcPr>
          <w:p w14:paraId="2B28D0B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0.23</w:t>
            </w:r>
          </w:p>
        </w:tc>
        <w:tc>
          <w:tcPr>
            <w:tcW w:w="0" w:type="auto"/>
            <w:vAlign w:val="top"/>
            <w:hideMark/>
          </w:tcPr>
          <w:p w14:paraId="57DBBB45"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0.77</w:t>
            </w:r>
          </w:p>
        </w:tc>
      </w:tr>
      <w:tr w:rsidR="00C1251A" w:rsidRPr="00C1251A" w14:paraId="41A3B10E" w14:textId="77777777" w:rsidTr="00C1251A">
        <w:trPr>
          <w:cantSplit/>
          <w:jc w:val="left"/>
        </w:trPr>
        <w:tc>
          <w:tcPr>
            <w:tcW w:w="0" w:type="auto"/>
            <w:vAlign w:val="top"/>
            <w:hideMark/>
          </w:tcPr>
          <w:p w14:paraId="1E8D0AB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CD4</w:t>
            </w:r>
          </w:p>
        </w:tc>
        <w:tc>
          <w:tcPr>
            <w:tcW w:w="0" w:type="auto"/>
            <w:vAlign w:val="top"/>
            <w:hideMark/>
          </w:tcPr>
          <w:p w14:paraId="23E16201"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Aggression</w:t>
            </w:r>
          </w:p>
        </w:tc>
        <w:tc>
          <w:tcPr>
            <w:tcW w:w="0" w:type="auto"/>
            <w:vAlign w:val="top"/>
            <w:hideMark/>
          </w:tcPr>
          <w:p w14:paraId="18799170"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95</w:t>
            </w:r>
          </w:p>
        </w:tc>
        <w:tc>
          <w:tcPr>
            <w:tcW w:w="0" w:type="auto"/>
            <w:vAlign w:val="top"/>
            <w:hideMark/>
          </w:tcPr>
          <w:p w14:paraId="0ACD3DB2"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cruel people</w:t>
            </w:r>
          </w:p>
        </w:tc>
        <w:tc>
          <w:tcPr>
            <w:tcW w:w="0" w:type="auto"/>
            <w:vAlign w:val="top"/>
          </w:tcPr>
          <w:p w14:paraId="7EC49E7E"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0.58</w:t>
            </w:r>
          </w:p>
        </w:tc>
        <w:tc>
          <w:tcPr>
            <w:tcW w:w="0" w:type="auto"/>
            <w:vAlign w:val="top"/>
            <w:hideMark/>
          </w:tcPr>
          <w:p w14:paraId="580136E4"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1.03</w:t>
            </w:r>
          </w:p>
        </w:tc>
      </w:tr>
      <w:tr w:rsidR="00C1251A" w:rsidRPr="00C1251A" w14:paraId="3FD0FBAB" w14:textId="77777777" w:rsidTr="00C1251A">
        <w:trPr>
          <w:cantSplit/>
          <w:jc w:val="left"/>
        </w:trPr>
        <w:tc>
          <w:tcPr>
            <w:tcW w:w="0" w:type="auto"/>
            <w:vAlign w:val="top"/>
            <w:hideMark/>
          </w:tcPr>
          <w:p w14:paraId="3FCC32F6"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CD5</w:t>
            </w:r>
          </w:p>
        </w:tc>
        <w:tc>
          <w:tcPr>
            <w:tcW w:w="0" w:type="auto"/>
            <w:vAlign w:val="top"/>
            <w:hideMark/>
          </w:tcPr>
          <w:p w14:paraId="17CBEF25"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Aggression</w:t>
            </w:r>
          </w:p>
        </w:tc>
        <w:tc>
          <w:tcPr>
            <w:tcW w:w="0" w:type="auto"/>
            <w:vAlign w:val="top"/>
            <w:hideMark/>
          </w:tcPr>
          <w:p w14:paraId="05A227E0"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31</w:t>
            </w:r>
          </w:p>
        </w:tc>
        <w:tc>
          <w:tcPr>
            <w:tcW w:w="0" w:type="auto"/>
            <w:vAlign w:val="top"/>
            <w:hideMark/>
          </w:tcPr>
          <w:p w14:paraId="38E0702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cruel animals</w:t>
            </w:r>
          </w:p>
        </w:tc>
        <w:tc>
          <w:tcPr>
            <w:tcW w:w="0" w:type="auto"/>
            <w:vAlign w:val="top"/>
          </w:tcPr>
          <w:p w14:paraId="153B4F5A"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0.12</w:t>
            </w:r>
          </w:p>
        </w:tc>
        <w:tc>
          <w:tcPr>
            <w:tcW w:w="0" w:type="auto"/>
            <w:vAlign w:val="top"/>
            <w:hideMark/>
          </w:tcPr>
          <w:p w14:paraId="1F5FF89A"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0.50</w:t>
            </w:r>
          </w:p>
        </w:tc>
      </w:tr>
      <w:tr w:rsidR="00C1251A" w:rsidRPr="00C1251A" w14:paraId="171A7D47" w14:textId="77777777" w:rsidTr="00C1251A">
        <w:trPr>
          <w:cantSplit/>
          <w:jc w:val="left"/>
        </w:trPr>
        <w:tc>
          <w:tcPr>
            <w:tcW w:w="0" w:type="auto"/>
            <w:vAlign w:val="top"/>
            <w:hideMark/>
          </w:tcPr>
          <w:p w14:paraId="4F53B326"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CD6</w:t>
            </w:r>
          </w:p>
        </w:tc>
        <w:tc>
          <w:tcPr>
            <w:tcW w:w="0" w:type="auto"/>
            <w:vAlign w:val="top"/>
            <w:hideMark/>
          </w:tcPr>
          <w:p w14:paraId="590CA57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Aggression</w:t>
            </w:r>
          </w:p>
        </w:tc>
        <w:tc>
          <w:tcPr>
            <w:tcW w:w="0" w:type="auto"/>
            <w:vAlign w:val="top"/>
            <w:hideMark/>
          </w:tcPr>
          <w:p w14:paraId="5534152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77</w:t>
            </w:r>
          </w:p>
        </w:tc>
        <w:tc>
          <w:tcPr>
            <w:tcW w:w="0" w:type="auto"/>
            <w:vAlign w:val="top"/>
            <w:hideMark/>
          </w:tcPr>
          <w:p w14:paraId="4A1C53F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Stolen: confronting</w:t>
            </w:r>
          </w:p>
        </w:tc>
        <w:tc>
          <w:tcPr>
            <w:tcW w:w="0" w:type="auto"/>
            <w:vAlign w:val="top"/>
          </w:tcPr>
          <w:p w14:paraId="3BCEA3B8"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0.26</w:t>
            </w:r>
          </w:p>
        </w:tc>
        <w:tc>
          <w:tcPr>
            <w:tcW w:w="0" w:type="auto"/>
            <w:vAlign w:val="top"/>
            <w:hideMark/>
          </w:tcPr>
          <w:p w14:paraId="016B940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0.76</w:t>
            </w:r>
          </w:p>
        </w:tc>
      </w:tr>
      <w:tr w:rsidR="00C1251A" w:rsidRPr="00C1251A" w14:paraId="4D1D02CD" w14:textId="77777777" w:rsidTr="00C1251A">
        <w:trPr>
          <w:cantSplit/>
          <w:jc w:val="left"/>
        </w:trPr>
        <w:tc>
          <w:tcPr>
            <w:tcW w:w="0" w:type="auto"/>
            <w:vAlign w:val="top"/>
            <w:hideMark/>
          </w:tcPr>
          <w:p w14:paraId="6E44D120"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CD9</w:t>
            </w:r>
          </w:p>
        </w:tc>
        <w:tc>
          <w:tcPr>
            <w:tcW w:w="0" w:type="auto"/>
            <w:vAlign w:val="top"/>
            <w:hideMark/>
          </w:tcPr>
          <w:p w14:paraId="6117B724" w14:textId="77777777" w:rsidR="000C368C" w:rsidRPr="00C1251A" w:rsidRDefault="000C368C" w:rsidP="00C1251A">
            <w:pPr>
              <w:spacing w:line="240" w:lineRule="auto"/>
              <w:jc w:val="left"/>
              <w:rPr>
                <w:rFonts w:ascii="Noto Serif" w:eastAsia="Times New Roman" w:hAnsi="Noto Serif"/>
                <w:sz w:val="16"/>
                <w:szCs w:val="16"/>
              </w:rPr>
            </w:pPr>
            <w:bookmarkStart w:id="4" w:name="_Hlk196803302"/>
            <w:r w:rsidRPr="00C1251A">
              <w:rPr>
                <w:rFonts w:ascii="Noto Serif" w:eastAsia="Times New Roman" w:hAnsi="Noto Serif"/>
                <w:sz w:val="16"/>
                <w:szCs w:val="16"/>
              </w:rPr>
              <w:t>Destruction property</w:t>
            </w:r>
            <w:bookmarkEnd w:id="4"/>
          </w:p>
        </w:tc>
        <w:tc>
          <w:tcPr>
            <w:tcW w:w="0" w:type="auto"/>
            <w:vAlign w:val="top"/>
            <w:hideMark/>
          </w:tcPr>
          <w:p w14:paraId="65D9C1B5"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16</w:t>
            </w:r>
          </w:p>
        </w:tc>
        <w:tc>
          <w:tcPr>
            <w:tcW w:w="0" w:type="auto"/>
            <w:vAlign w:val="top"/>
            <w:hideMark/>
          </w:tcPr>
          <w:p w14:paraId="6DE9309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destroy</w:t>
            </w:r>
          </w:p>
        </w:tc>
        <w:tc>
          <w:tcPr>
            <w:tcW w:w="0" w:type="auto"/>
            <w:vAlign w:val="top"/>
          </w:tcPr>
          <w:p w14:paraId="25FA0A04"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0.65</w:t>
            </w:r>
          </w:p>
        </w:tc>
        <w:tc>
          <w:tcPr>
            <w:tcW w:w="0" w:type="auto"/>
            <w:vAlign w:val="top"/>
            <w:hideMark/>
          </w:tcPr>
          <w:p w14:paraId="045F0A5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1.07</w:t>
            </w:r>
          </w:p>
        </w:tc>
      </w:tr>
      <w:tr w:rsidR="00C1251A" w:rsidRPr="00C1251A" w14:paraId="0F9A8926" w14:textId="77777777" w:rsidTr="00C1251A">
        <w:trPr>
          <w:cantSplit/>
          <w:jc w:val="left"/>
        </w:trPr>
        <w:tc>
          <w:tcPr>
            <w:tcW w:w="0" w:type="auto"/>
            <w:vAlign w:val="top"/>
            <w:hideMark/>
          </w:tcPr>
          <w:p w14:paraId="6D013FB9"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CD11</w:t>
            </w:r>
          </w:p>
        </w:tc>
        <w:tc>
          <w:tcPr>
            <w:tcW w:w="0" w:type="auto"/>
            <w:vAlign w:val="top"/>
            <w:hideMark/>
          </w:tcPr>
          <w:p w14:paraId="63F68076" w14:textId="77777777" w:rsidR="000C368C" w:rsidRPr="00C1251A" w:rsidRDefault="000C368C" w:rsidP="00C1251A">
            <w:pPr>
              <w:spacing w:line="240" w:lineRule="auto"/>
              <w:jc w:val="left"/>
              <w:rPr>
                <w:rFonts w:ascii="Noto Serif" w:eastAsia="Times New Roman" w:hAnsi="Noto Serif"/>
                <w:sz w:val="16"/>
                <w:szCs w:val="16"/>
              </w:rPr>
            </w:pPr>
            <w:bookmarkStart w:id="5" w:name="_Hlk196803192"/>
            <w:r w:rsidRPr="00C1251A">
              <w:rPr>
                <w:rFonts w:ascii="Noto Serif" w:eastAsia="Times New Roman" w:hAnsi="Noto Serif"/>
                <w:sz w:val="16"/>
                <w:szCs w:val="16"/>
              </w:rPr>
              <w:t>Deceitfulness/theft</w:t>
            </w:r>
            <w:bookmarkEnd w:id="5"/>
          </w:p>
        </w:tc>
        <w:tc>
          <w:tcPr>
            <w:tcW w:w="0" w:type="auto"/>
            <w:vAlign w:val="top"/>
            <w:hideMark/>
          </w:tcPr>
          <w:p w14:paraId="02AB0A35"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53</w:t>
            </w:r>
          </w:p>
        </w:tc>
        <w:tc>
          <w:tcPr>
            <w:tcW w:w="0" w:type="auto"/>
            <w:vAlign w:val="top"/>
            <w:hideMark/>
          </w:tcPr>
          <w:p w14:paraId="76B356D6" w14:textId="77777777" w:rsidR="000C368C" w:rsidRPr="00C1251A" w:rsidRDefault="000C368C" w:rsidP="00C1251A">
            <w:pPr>
              <w:spacing w:line="240" w:lineRule="auto"/>
              <w:jc w:val="left"/>
              <w:rPr>
                <w:rFonts w:ascii="Noto Serif" w:eastAsia="Times New Roman" w:hAnsi="Noto Serif"/>
                <w:sz w:val="16"/>
                <w:szCs w:val="16"/>
              </w:rPr>
            </w:pPr>
            <w:bookmarkStart w:id="6" w:name="_Hlk196803169"/>
            <w:r w:rsidRPr="00C1251A">
              <w:rPr>
                <w:rFonts w:ascii="Noto Serif" w:eastAsia="Times New Roman" w:hAnsi="Noto Serif"/>
                <w:sz w:val="16"/>
                <w:szCs w:val="16"/>
              </w:rPr>
              <w:t>lies</w:t>
            </w:r>
            <w:bookmarkEnd w:id="6"/>
          </w:p>
        </w:tc>
        <w:tc>
          <w:tcPr>
            <w:tcW w:w="0" w:type="auto"/>
            <w:vAlign w:val="top"/>
          </w:tcPr>
          <w:p w14:paraId="591749CD"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1.82</w:t>
            </w:r>
          </w:p>
        </w:tc>
        <w:tc>
          <w:tcPr>
            <w:tcW w:w="0" w:type="auto"/>
            <w:vAlign w:val="top"/>
            <w:hideMark/>
          </w:tcPr>
          <w:p w14:paraId="6D772A31"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1.57</w:t>
            </w:r>
          </w:p>
        </w:tc>
      </w:tr>
      <w:tr w:rsidR="00C1251A" w:rsidRPr="00C1251A" w14:paraId="7E07A318" w14:textId="77777777" w:rsidTr="00C1251A">
        <w:trPr>
          <w:cantSplit/>
          <w:jc w:val="left"/>
        </w:trPr>
        <w:tc>
          <w:tcPr>
            <w:tcW w:w="0" w:type="auto"/>
            <w:vAlign w:val="top"/>
            <w:hideMark/>
          </w:tcPr>
          <w:p w14:paraId="368C2749"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CD12</w:t>
            </w:r>
          </w:p>
        </w:tc>
        <w:tc>
          <w:tcPr>
            <w:tcW w:w="0" w:type="auto"/>
            <w:vAlign w:val="top"/>
            <w:hideMark/>
          </w:tcPr>
          <w:p w14:paraId="39CBE300"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Deceitfulness/theft</w:t>
            </w:r>
          </w:p>
        </w:tc>
        <w:tc>
          <w:tcPr>
            <w:tcW w:w="0" w:type="auto"/>
            <w:vAlign w:val="top"/>
            <w:hideMark/>
          </w:tcPr>
          <w:p w14:paraId="5DD05BC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73</w:t>
            </w:r>
          </w:p>
        </w:tc>
        <w:tc>
          <w:tcPr>
            <w:tcW w:w="0" w:type="auto"/>
            <w:vAlign w:val="top"/>
            <w:hideMark/>
          </w:tcPr>
          <w:p w14:paraId="1D5DC6E6" w14:textId="77777777" w:rsidR="000C368C" w:rsidRPr="00C1251A" w:rsidRDefault="000C368C" w:rsidP="00C1251A">
            <w:pPr>
              <w:spacing w:line="240" w:lineRule="auto"/>
              <w:jc w:val="left"/>
              <w:rPr>
                <w:rFonts w:ascii="Noto Serif" w:eastAsia="Times New Roman" w:hAnsi="Noto Serif"/>
                <w:sz w:val="16"/>
                <w:szCs w:val="16"/>
              </w:rPr>
            </w:pPr>
            <w:bookmarkStart w:id="7" w:name="_Hlk196803220"/>
            <w:r w:rsidRPr="00C1251A">
              <w:rPr>
                <w:rFonts w:ascii="Noto Serif" w:eastAsia="Times New Roman" w:hAnsi="Noto Serif"/>
                <w:sz w:val="16"/>
                <w:szCs w:val="16"/>
              </w:rPr>
              <w:t>Stolen: not confronting</w:t>
            </w:r>
            <w:bookmarkEnd w:id="7"/>
          </w:p>
        </w:tc>
        <w:tc>
          <w:tcPr>
            <w:tcW w:w="0" w:type="auto"/>
            <w:vAlign w:val="top"/>
          </w:tcPr>
          <w:p w14:paraId="31A424B8"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0.46</w:t>
            </w:r>
          </w:p>
        </w:tc>
        <w:tc>
          <w:tcPr>
            <w:tcW w:w="0" w:type="auto"/>
            <w:vAlign w:val="top"/>
            <w:hideMark/>
          </w:tcPr>
          <w:p w14:paraId="01218568"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1.02</w:t>
            </w:r>
          </w:p>
        </w:tc>
      </w:tr>
      <w:tr w:rsidR="00C1251A" w:rsidRPr="00C1251A" w14:paraId="650F568A" w14:textId="77777777" w:rsidTr="00C1251A">
        <w:trPr>
          <w:cantSplit/>
          <w:jc w:val="left"/>
        </w:trPr>
        <w:tc>
          <w:tcPr>
            <w:tcW w:w="0" w:type="auto"/>
            <w:vAlign w:val="top"/>
            <w:hideMark/>
          </w:tcPr>
          <w:p w14:paraId="0608D865"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CD13</w:t>
            </w:r>
          </w:p>
        </w:tc>
        <w:tc>
          <w:tcPr>
            <w:tcW w:w="0" w:type="auto"/>
            <w:vAlign w:val="top"/>
            <w:hideMark/>
          </w:tcPr>
          <w:p w14:paraId="1C623F55" w14:textId="77777777" w:rsidR="000C368C" w:rsidRPr="00C1251A" w:rsidRDefault="000C368C" w:rsidP="00C1251A">
            <w:pPr>
              <w:spacing w:line="240" w:lineRule="auto"/>
              <w:jc w:val="left"/>
              <w:rPr>
                <w:rFonts w:ascii="Noto Serif" w:eastAsia="Times New Roman" w:hAnsi="Noto Serif"/>
                <w:sz w:val="16"/>
                <w:szCs w:val="16"/>
              </w:rPr>
            </w:pPr>
            <w:bookmarkStart w:id="8" w:name="_Hlk196802895"/>
            <w:r w:rsidRPr="00C1251A">
              <w:rPr>
                <w:rFonts w:ascii="Noto Serif" w:eastAsia="Times New Roman" w:hAnsi="Noto Serif"/>
                <w:sz w:val="16"/>
                <w:szCs w:val="16"/>
              </w:rPr>
              <w:t>Serious rules violations</w:t>
            </w:r>
            <w:bookmarkEnd w:id="8"/>
          </w:p>
        </w:tc>
        <w:tc>
          <w:tcPr>
            <w:tcW w:w="0" w:type="auto"/>
            <w:vAlign w:val="top"/>
            <w:hideMark/>
          </w:tcPr>
          <w:p w14:paraId="002472E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44</w:t>
            </w:r>
          </w:p>
        </w:tc>
        <w:tc>
          <w:tcPr>
            <w:tcW w:w="0" w:type="auto"/>
            <w:vAlign w:val="top"/>
            <w:hideMark/>
          </w:tcPr>
          <w:p w14:paraId="1158C54A" w14:textId="77777777" w:rsidR="000C368C" w:rsidRPr="00C1251A" w:rsidRDefault="000C368C" w:rsidP="00C1251A">
            <w:pPr>
              <w:spacing w:line="240" w:lineRule="auto"/>
              <w:jc w:val="left"/>
              <w:rPr>
                <w:rFonts w:ascii="Noto Serif" w:eastAsia="Times New Roman" w:hAnsi="Noto Serif"/>
                <w:sz w:val="16"/>
                <w:szCs w:val="16"/>
              </w:rPr>
            </w:pPr>
            <w:bookmarkStart w:id="9" w:name="_Hlk196802870"/>
            <w:r w:rsidRPr="00C1251A">
              <w:rPr>
                <w:rFonts w:ascii="Noto Serif" w:eastAsia="Times New Roman" w:hAnsi="Noto Serif"/>
                <w:sz w:val="16"/>
                <w:szCs w:val="16"/>
              </w:rPr>
              <w:t>out at night</w:t>
            </w:r>
            <w:bookmarkEnd w:id="9"/>
          </w:p>
        </w:tc>
        <w:tc>
          <w:tcPr>
            <w:tcW w:w="0" w:type="auto"/>
            <w:vAlign w:val="top"/>
          </w:tcPr>
          <w:p w14:paraId="1595524C"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0.21</w:t>
            </w:r>
          </w:p>
        </w:tc>
        <w:tc>
          <w:tcPr>
            <w:tcW w:w="0" w:type="auto"/>
            <w:vAlign w:val="top"/>
            <w:hideMark/>
          </w:tcPr>
          <w:p w14:paraId="1C82E81D"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0.73</w:t>
            </w:r>
          </w:p>
        </w:tc>
      </w:tr>
      <w:tr w:rsidR="00C1251A" w:rsidRPr="00C1251A" w14:paraId="7FB53AD7" w14:textId="77777777" w:rsidTr="00C1251A">
        <w:trPr>
          <w:cantSplit/>
          <w:jc w:val="left"/>
        </w:trPr>
        <w:tc>
          <w:tcPr>
            <w:tcW w:w="0" w:type="auto"/>
            <w:vAlign w:val="top"/>
            <w:hideMark/>
          </w:tcPr>
          <w:p w14:paraId="1877CC6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CD14</w:t>
            </w:r>
          </w:p>
        </w:tc>
        <w:tc>
          <w:tcPr>
            <w:tcW w:w="0" w:type="auto"/>
            <w:vAlign w:val="top"/>
            <w:hideMark/>
          </w:tcPr>
          <w:p w14:paraId="46E9E802" w14:textId="77777777" w:rsidR="000C368C" w:rsidRPr="00C1251A" w:rsidRDefault="000C368C" w:rsidP="00C1251A">
            <w:pPr>
              <w:spacing w:line="240" w:lineRule="auto"/>
              <w:jc w:val="left"/>
              <w:rPr>
                <w:rFonts w:ascii="Noto Serif" w:eastAsia="Times New Roman" w:hAnsi="Noto Serif"/>
                <w:sz w:val="16"/>
                <w:szCs w:val="16"/>
              </w:rPr>
            </w:pPr>
            <w:bookmarkStart w:id="10" w:name="_Hlk196803344"/>
            <w:r w:rsidRPr="00C1251A">
              <w:rPr>
                <w:rFonts w:ascii="Noto Serif" w:hAnsi="Noto Serif"/>
                <w:sz w:val="16"/>
                <w:szCs w:val="16"/>
              </w:rPr>
              <w:t>Serious rules violations</w:t>
            </w:r>
            <w:bookmarkEnd w:id="10"/>
          </w:p>
        </w:tc>
        <w:tc>
          <w:tcPr>
            <w:tcW w:w="0" w:type="auto"/>
            <w:vAlign w:val="top"/>
            <w:hideMark/>
          </w:tcPr>
          <w:p w14:paraId="167664FA"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17</w:t>
            </w:r>
          </w:p>
        </w:tc>
        <w:tc>
          <w:tcPr>
            <w:tcW w:w="0" w:type="auto"/>
            <w:vAlign w:val="top"/>
            <w:hideMark/>
          </w:tcPr>
          <w:p w14:paraId="570C92E6" w14:textId="77777777" w:rsidR="000C368C" w:rsidRPr="00C1251A" w:rsidRDefault="000C368C" w:rsidP="00C1251A">
            <w:pPr>
              <w:spacing w:line="240" w:lineRule="auto"/>
              <w:jc w:val="left"/>
              <w:rPr>
                <w:rFonts w:ascii="Noto Serif" w:eastAsia="Times New Roman" w:hAnsi="Noto Serif"/>
                <w:sz w:val="16"/>
                <w:szCs w:val="16"/>
              </w:rPr>
            </w:pPr>
            <w:bookmarkStart w:id="11" w:name="_Hlk141350113"/>
            <w:r w:rsidRPr="00C1251A">
              <w:rPr>
                <w:rFonts w:ascii="Noto Serif" w:eastAsia="Times New Roman" w:hAnsi="Noto Serif"/>
                <w:sz w:val="16"/>
                <w:szCs w:val="16"/>
              </w:rPr>
              <w:t>run away</w:t>
            </w:r>
            <w:bookmarkEnd w:id="11"/>
          </w:p>
        </w:tc>
        <w:tc>
          <w:tcPr>
            <w:tcW w:w="0" w:type="auto"/>
            <w:vAlign w:val="top"/>
          </w:tcPr>
          <w:p w14:paraId="186C77B8"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0.57</w:t>
            </w:r>
          </w:p>
        </w:tc>
        <w:tc>
          <w:tcPr>
            <w:tcW w:w="0" w:type="auto"/>
            <w:vAlign w:val="top"/>
            <w:hideMark/>
          </w:tcPr>
          <w:p w14:paraId="1439927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1.06</w:t>
            </w:r>
          </w:p>
        </w:tc>
      </w:tr>
      <w:tr w:rsidR="00C1251A" w:rsidRPr="00C1251A" w14:paraId="6ABA5E82" w14:textId="77777777" w:rsidTr="00C1251A">
        <w:trPr>
          <w:cantSplit/>
          <w:jc w:val="left"/>
        </w:trPr>
        <w:tc>
          <w:tcPr>
            <w:tcW w:w="0" w:type="auto"/>
            <w:vAlign w:val="top"/>
            <w:hideMark/>
          </w:tcPr>
          <w:p w14:paraId="669F593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CD15</w:t>
            </w:r>
          </w:p>
        </w:tc>
        <w:tc>
          <w:tcPr>
            <w:tcW w:w="0" w:type="auto"/>
            <w:vAlign w:val="top"/>
            <w:hideMark/>
          </w:tcPr>
          <w:p w14:paraId="0A2E90CA"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hAnsi="Noto Serif"/>
                <w:sz w:val="16"/>
                <w:szCs w:val="16"/>
              </w:rPr>
              <w:t>Serious rules violations</w:t>
            </w:r>
          </w:p>
        </w:tc>
        <w:tc>
          <w:tcPr>
            <w:tcW w:w="0" w:type="auto"/>
            <w:vAlign w:val="top"/>
            <w:hideMark/>
          </w:tcPr>
          <w:p w14:paraId="377547E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63</w:t>
            </w:r>
          </w:p>
        </w:tc>
        <w:tc>
          <w:tcPr>
            <w:tcW w:w="0" w:type="auto"/>
            <w:vAlign w:val="top"/>
            <w:hideMark/>
          </w:tcPr>
          <w:p w14:paraId="29539347" w14:textId="77777777" w:rsidR="000C368C" w:rsidRPr="00C1251A" w:rsidRDefault="000C368C" w:rsidP="00C1251A">
            <w:pPr>
              <w:spacing w:line="240" w:lineRule="auto"/>
              <w:jc w:val="left"/>
              <w:rPr>
                <w:rFonts w:ascii="Noto Serif" w:eastAsia="Times New Roman" w:hAnsi="Noto Serif"/>
                <w:sz w:val="16"/>
                <w:szCs w:val="16"/>
              </w:rPr>
            </w:pPr>
            <w:bookmarkStart w:id="12" w:name="_Hlk141351097"/>
            <w:r w:rsidRPr="00C1251A">
              <w:rPr>
                <w:rFonts w:ascii="Noto Serif" w:eastAsia="Times New Roman" w:hAnsi="Noto Serif"/>
                <w:sz w:val="16"/>
                <w:szCs w:val="16"/>
              </w:rPr>
              <w:t>truant</w:t>
            </w:r>
            <w:bookmarkEnd w:id="12"/>
          </w:p>
        </w:tc>
        <w:tc>
          <w:tcPr>
            <w:tcW w:w="0" w:type="auto"/>
            <w:vAlign w:val="top"/>
          </w:tcPr>
          <w:p w14:paraId="0645CD09"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0.65</w:t>
            </w:r>
          </w:p>
        </w:tc>
        <w:tc>
          <w:tcPr>
            <w:tcW w:w="0" w:type="auto"/>
            <w:vAlign w:val="top"/>
            <w:hideMark/>
          </w:tcPr>
          <w:p w14:paraId="3ED7754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1.28</w:t>
            </w:r>
          </w:p>
        </w:tc>
      </w:tr>
      <w:tr w:rsidR="00C1251A" w:rsidRPr="00C1251A" w14:paraId="598D6F71" w14:textId="77777777" w:rsidTr="00C1251A">
        <w:trPr>
          <w:cantSplit/>
          <w:jc w:val="left"/>
        </w:trPr>
        <w:tc>
          <w:tcPr>
            <w:tcW w:w="0" w:type="auto"/>
            <w:vAlign w:val="top"/>
            <w:hideMark/>
          </w:tcPr>
          <w:p w14:paraId="0AC892E5"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ODD1</w:t>
            </w:r>
          </w:p>
        </w:tc>
        <w:tc>
          <w:tcPr>
            <w:tcW w:w="0" w:type="auto"/>
            <w:vAlign w:val="top"/>
            <w:hideMark/>
          </w:tcPr>
          <w:p w14:paraId="4BB823B9"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Anger/irritable mood</w:t>
            </w:r>
          </w:p>
        </w:tc>
        <w:tc>
          <w:tcPr>
            <w:tcW w:w="0" w:type="auto"/>
            <w:vAlign w:val="top"/>
            <w:hideMark/>
          </w:tcPr>
          <w:p w14:paraId="723F437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113</w:t>
            </w:r>
          </w:p>
        </w:tc>
        <w:tc>
          <w:tcPr>
            <w:tcW w:w="0" w:type="auto"/>
            <w:vAlign w:val="top"/>
            <w:hideMark/>
          </w:tcPr>
          <w:p w14:paraId="000B8B6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temper</w:t>
            </w:r>
          </w:p>
        </w:tc>
        <w:tc>
          <w:tcPr>
            <w:tcW w:w="0" w:type="auto"/>
            <w:vAlign w:val="top"/>
          </w:tcPr>
          <w:p w14:paraId="55F02611"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2.26</w:t>
            </w:r>
          </w:p>
        </w:tc>
        <w:tc>
          <w:tcPr>
            <w:tcW w:w="0" w:type="auto"/>
            <w:vAlign w:val="top"/>
            <w:hideMark/>
          </w:tcPr>
          <w:p w14:paraId="78F13BB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1.53</w:t>
            </w:r>
          </w:p>
        </w:tc>
      </w:tr>
      <w:tr w:rsidR="00C1251A" w:rsidRPr="00C1251A" w14:paraId="3BEA507B" w14:textId="77777777" w:rsidTr="00C1251A">
        <w:trPr>
          <w:cantSplit/>
          <w:jc w:val="left"/>
        </w:trPr>
        <w:tc>
          <w:tcPr>
            <w:tcW w:w="0" w:type="auto"/>
            <w:vAlign w:val="top"/>
            <w:hideMark/>
          </w:tcPr>
          <w:p w14:paraId="21F91B4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ODD2</w:t>
            </w:r>
          </w:p>
        </w:tc>
        <w:tc>
          <w:tcPr>
            <w:tcW w:w="0" w:type="auto"/>
            <w:vAlign w:val="top"/>
            <w:hideMark/>
          </w:tcPr>
          <w:p w14:paraId="6C98CC88" w14:textId="77777777" w:rsidR="000C368C" w:rsidRPr="00C1251A" w:rsidRDefault="000C368C" w:rsidP="00C1251A">
            <w:pPr>
              <w:spacing w:line="240" w:lineRule="auto"/>
              <w:jc w:val="left"/>
              <w:rPr>
                <w:rFonts w:ascii="Noto Serif" w:eastAsia="Times New Roman" w:hAnsi="Noto Serif"/>
                <w:sz w:val="16"/>
                <w:szCs w:val="16"/>
              </w:rPr>
            </w:pPr>
            <w:bookmarkStart w:id="13" w:name="_Hlk196803921"/>
            <w:r w:rsidRPr="00C1251A">
              <w:rPr>
                <w:rFonts w:ascii="Noto Serif" w:eastAsia="Times New Roman" w:hAnsi="Noto Serif"/>
                <w:sz w:val="16"/>
                <w:szCs w:val="16"/>
              </w:rPr>
              <w:t>Anger/irritable mood</w:t>
            </w:r>
            <w:bookmarkEnd w:id="13"/>
          </w:p>
        </w:tc>
        <w:tc>
          <w:tcPr>
            <w:tcW w:w="0" w:type="auto"/>
            <w:vAlign w:val="top"/>
            <w:hideMark/>
          </w:tcPr>
          <w:p w14:paraId="3CEB77C4"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92</w:t>
            </w:r>
          </w:p>
        </w:tc>
        <w:tc>
          <w:tcPr>
            <w:tcW w:w="0" w:type="auto"/>
            <w:vAlign w:val="top"/>
            <w:hideMark/>
          </w:tcPr>
          <w:p w14:paraId="305E6582"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touchy</w:t>
            </w:r>
          </w:p>
        </w:tc>
        <w:tc>
          <w:tcPr>
            <w:tcW w:w="0" w:type="auto"/>
            <w:vAlign w:val="top"/>
          </w:tcPr>
          <w:p w14:paraId="3068F4C2"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2.48</w:t>
            </w:r>
          </w:p>
        </w:tc>
        <w:tc>
          <w:tcPr>
            <w:tcW w:w="0" w:type="auto"/>
            <w:vAlign w:val="top"/>
            <w:hideMark/>
          </w:tcPr>
          <w:p w14:paraId="458289B9"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1.51</w:t>
            </w:r>
          </w:p>
        </w:tc>
      </w:tr>
      <w:tr w:rsidR="00C1251A" w:rsidRPr="00C1251A" w14:paraId="46B2B4F0" w14:textId="77777777" w:rsidTr="00C1251A">
        <w:trPr>
          <w:cantSplit/>
          <w:jc w:val="left"/>
        </w:trPr>
        <w:tc>
          <w:tcPr>
            <w:tcW w:w="0" w:type="auto"/>
            <w:vAlign w:val="top"/>
            <w:hideMark/>
          </w:tcPr>
          <w:p w14:paraId="271E4318"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ODD3</w:t>
            </w:r>
          </w:p>
        </w:tc>
        <w:tc>
          <w:tcPr>
            <w:tcW w:w="0" w:type="auto"/>
            <w:vAlign w:val="top"/>
            <w:hideMark/>
          </w:tcPr>
          <w:p w14:paraId="4F00C35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Anger/irritable mood</w:t>
            </w:r>
          </w:p>
        </w:tc>
        <w:tc>
          <w:tcPr>
            <w:tcW w:w="0" w:type="auto"/>
            <w:vAlign w:val="top"/>
            <w:hideMark/>
          </w:tcPr>
          <w:p w14:paraId="6B52AF5A"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20</w:t>
            </w:r>
          </w:p>
        </w:tc>
        <w:tc>
          <w:tcPr>
            <w:tcW w:w="0" w:type="auto"/>
            <w:vAlign w:val="top"/>
            <w:hideMark/>
          </w:tcPr>
          <w:p w14:paraId="5E1E0C3A"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angry</w:t>
            </w:r>
          </w:p>
        </w:tc>
        <w:tc>
          <w:tcPr>
            <w:tcW w:w="0" w:type="auto"/>
            <w:vAlign w:val="top"/>
          </w:tcPr>
          <w:p w14:paraId="41C7E2B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2.09</w:t>
            </w:r>
          </w:p>
        </w:tc>
        <w:tc>
          <w:tcPr>
            <w:tcW w:w="0" w:type="auto"/>
            <w:vAlign w:val="top"/>
            <w:hideMark/>
          </w:tcPr>
          <w:p w14:paraId="2C51518F"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1.54</w:t>
            </w:r>
          </w:p>
        </w:tc>
      </w:tr>
      <w:tr w:rsidR="00C1251A" w:rsidRPr="00C1251A" w14:paraId="281B523B" w14:textId="77777777" w:rsidTr="00C1251A">
        <w:trPr>
          <w:cantSplit/>
          <w:jc w:val="left"/>
        </w:trPr>
        <w:tc>
          <w:tcPr>
            <w:tcW w:w="0" w:type="auto"/>
            <w:vAlign w:val="top"/>
            <w:hideMark/>
          </w:tcPr>
          <w:p w14:paraId="50D43ACC"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ODD4</w:t>
            </w:r>
          </w:p>
        </w:tc>
        <w:tc>
          <w:tcPr>
            <w:tcW w:w="0" w:type="auto"/>
            <w:vAlign w:val="top"/>
            <w:hideMark/>
          </w:tcPr>
          <w:p w14:paraId="78E07541" w14:textId="77777777" w:rsidR="000C368C" w:rsidRPr="00C1251A" w:rsidRDefault="000C368C" w:rsidP="00C1251A">
            <w:pPr>
              <w:spacing w:line="240" w:lineRule="auto"/>
              <w:jc w:val="left"/>
              <w:rPr>
                <w:rFonts w:ascii="Noto Serif" w:eastAsia="Times New Roman" w:hAnsi="Noto Serif"/>
                <w:sz w:val="16"/>
                <w:szCs w:val="16"/>
              </w:rPr>
            </w:pPr>
            <w:bookmarkStart w:id="14" w:name="_Hlk196803816"/>
            <w:r w:rsidRPr="00C1251A">
              <w:rPr>
                <w:rFonts w:ascii="Noto Serif" w:eastAsia="Times New Roman" w:hAnsi="Noto Serif"/>
                <w:sz w:val="16"/>
                <w:szCs w:val="16"/>
              </w:rPr>
              <w:t>Argumentative/defiant</w:t>
            </w:r>
            <w:bookmarkEnd w:id="14"/>
          </w:p>
        </w:tc>
        <w:tc>
          <w:tcPr>
            <w:tcW w:w="0" w:type="auto"/>
            <w:vAlign w:val="top"/>
            <w:hideMark/>
          </w:tcPr>
          <w:p w14:paraId="55FF33F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102</w:t>
            </w:r>
          </w:p>
        </w:tc>
        <w:tc>
          <w:tcPr>
            <w:tcW w:w="0" w:type="auto"/>
            <w:vAlign w:val="top"/>
            <w:hideMark/>
          </w:tcPr>
          <w:p w14:paraId="3A78DC80" w14:textId="77777777" w:rsidR="000C368C" w:rsidRPr="00C1251A" w:rsidRDefault="000C368C" w:rsidP="00C1251A">
            <w:pPr>
              <w:spacing w:line="240" w:lineRule="auto"/>
              <w:jc w:val="left"/>
              <w:rPr>
                <w:rFonts w:ascii="Noto Serif" w:eastAsia="Times New Roman" w:hAnsi="Noto Serif"/>
                <w:sz w:val="16"/>
                <w:szCs w:val="16"/>
              </w:rPr>
            </w:pPr>
            <w:bookmarkStart w:id="15" w:name="_Hlk196803783"/>
            <w:r w:rsidRPr="00C1251A">
              <w:rPr>
                <w:rFonts w:ascii="Noto Serif" w:eastAsia="Times New Roman" w:hAnsi="Noto Serif"/>
                <w:sz w:val="16"/>
                <w:szCs w:val="16"/>
              </w:rPr>
              <w:t>argues</w:t>
            </w:r>
            <w:bookmarkEnd w:id="15"/>
          </w:p>
        </w:tc>
        <w:tc>
          <w:tcPr>
            <w:tcW w:w="0" w:type="auto"/>
            <w:vAlign w:val="top"/>
          </w:tcPr>
          <w:p w14:paraId="49AFF191"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2.31</w:t>
            </w:r>
          </w:p>
        </w:tc>
        <w:tc>
          <w:tcPr>
            <w:tcW w:w="0" w:type="auto"/>
            <w:vAlign w:val="top"/>
            <w:hideMark/>
          </w:tcPr>
          <w:p w14:paraId="7DD3240F"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1.62</w:t>
            </w:r>
          </w:p>
        </w:tc>
      </w:tr>
      <w:tr w:rsidR="00C1251A" w:rsidRPr="00C1251A" w14:paraId="18AC364F" w14:textId="77777777" w:rsidTr="00C1251A">
        <w:trPr>
          <w:cantSplit/>
          <w:jc w:val="left"/>
        </w:trPr>
        <w:tc>
          <w:tcPr>
            <w:tcW w:w="0" w:type="auto"/>
            <w:vAlign w:val="top"/>
            <w:hideMark/>
          </w:tcPr>
          <w:p w14:paraId="3B2E61CC"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ODD5</w:t>
            </w:r>
          </w:p>
        </w:tc>
        <w:tc>
          <w:tcPr>
            <w:tcW w:w="0" w:type="auto"/>
            <w:vAlign w:val="top"/>
            <w:hideMark/>
          </w:tcPr>
          <w:p w14:paraId="7D6AAA12"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Argumentative/defiant</w:t>
            </w:r>
          </w:p>
        </w:tc>
        <w:tc>
          <w:tcPr>
            <w:tcW w:w="0" w:type="auto"/>
            <w:vAlign w:val="top"/>
            <w:hideMark/>
          </w:tcPr>
          <w:p w14:paraId="000B620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26</w:t>
            </w:r>
          </w:p>
        </w:tc>
        <w:tc>
          <w:tcPr>
            <w:tcW w:w="0" w:type="auto"/>
            <w:vAlign w:val="top"/>
            <w:hideMark/>
          </w:tcPr>
          <w:p w14:paraId="4FBBCF1A"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defies</w:t>
            </w:r>
          </w:p>
        </w:tc>
        <w:tc>
          <w:tcPr>
            <w:tcW w:w="0" w:type="auto"/>
            <w:vAlign w:val="top"/>
          </w:tcPr>
          <w:p w14:paraId="7304F342"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2.21</w:t>
            </w:r>
          </w:p>
        </w:tc>
        <w:tc>
          <w:tcPr>
            <w:tcW w:w="0" w:type="auto"/>
            <w:vAlign w:val="top"/>
            <w:hideMark/>
          </w:tcPr>
          <w:p w14:paraId="1FF51826"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1.53</w:t>
            </w:r>
          </w:p>
        </w:tc>
      </w:tr>
      <w:tr w:rsidR="00C1251A" w:rsidRPr="00C1251A" w14:paraId="178B68A2" w14:textId="77777777" w:rsidTr="00C1251A">
        <w:trPr>
          <w:cantSplit/>
          <w:jc w:val="left"/>
        </w:trPr>
        <w:tc>
          <w:tcPr>
            <w:tcW w:w="0" w:type="auto"/>
            <w:vAlign w:val="top"/>
            <w:hideMark/>
          </w:tcPr>
          <w:p w14:paraId="21AC39A3"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ODD6</w:t>
            </w:r>
          </w:p>
        </w:tc>
        <w:tc>
          <w:tcPr>
            <w:tcW w:w="0" w:type="auto"/>
            <w:vAlign w:val="top"/>
            <w:hideMark/>
          </w:tcPr>
          <w:p w14:paraId="672BD9E2"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Argumentative/defiant</w:t>
            </w:r>
          </w:p>
        </w:tc>
        <w:tc>
          <w:tcPr>
            <w:tcW w:w="0" w:type="auto"/>
            <w:vAlign w:val="top"/>
            <w:hideMark/>
          </w:tcPr>
          <w:p w14:paraId="1852B1BC"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80</w:t>
            </w:r>
          </w:p>
        </w:tc>
        <w:tc>
          <w:tcPr>
            <w:tcW w:w="0" w:type="auto"/>
            <w:vAlign w:val="top"/>
            <w:hideMark/>
          </w:tcPr>
          <w:p w14:paraId="37792BB9"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annoys</w:t>
            </w:r>
          </w:p>
        </w:tc>
        <w:tc>
          <w:tcPr>
            <w:tcW w:w="0" w:type="auto"/>
            <w:vAlign w:val="top"/>
          </w:tcPr>
          <w:p w14:paraId="3E8F3B6A"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1.62</w:t>
            </w:r>
          </w:p>
        </w:tc>
        <w:tc>
          <w:tcPr>
            <w:tcW w:w="0" w:type="auto"/>
            <w:vAlign w:val="top"/>
            <w:hideMark/>
          </w:tcPr>
          <w:p w14:paraId="17E717DE"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1.56</w:t>
            </w:r>
          </w:p>
        </w:tc>
      </w:tr>
      <w:tr w:rsidR="00C1251A" w:rsidRPr="00C1251A" w14:paraId="20E40C2B" w14:textId="77777777" w:rsidTr="00C1251A">
        <w:trPr>
          <w:cantSplit/>
          <w:jc w:val="left"/>
        </w:trPr>
        <w:tc>
          <w:tcPr>
            <w:tcW w:w="0" w:type="auto"/>
            <w:vAlign w:val="top"/>
            <w:hideMark/>
          </w:tcPr>
          <w:p w14:paraId="5A39BF2E"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ODD7</w:t>
            </w:r>
          </w:p>
        </w:tc>
        <w:tc>
          <w:tcPr>
            <w:tcW w:w="0" w:type="auto"/>
            <w:vAlign w:val="top"/>
            <w:hideMark/>
          </w:tcPr>
          <w:p w14:paraId="7468279E"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Argumentative/defiant</w:t>
            </w:r>
          </w:p>
        </w:tc>
        <w:tc>
          <w:tcPr>
            <w:tcW w:w="0" w:type="auto"/>
            <w:vAlign w:val="top"/>
            <w:hideMark/>
          </w:tcPr>
          <w:p w14:paraId="5AC4C56B"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110</w:t>
            </w:r>
          </w:p>
        </w:tc>
        <w:tc>
          <w:tcPr>
            <w:tcW w:w="0" w:type="auto"/>
            <w:vAlign w:val="top"/>
            <w:hideMark/>
          </w:tcPr>
          <w:p w14:paraId="49D67ECD"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blames</w:t>
            </w:r>
          </w:p>
        </w:tc>
        <w:tc>
          <w:tcPr>
            <w:tcW w:w="0" w:type="auto"/>
            <w:vAlign w:val="top"/>
          </w:tcPr>
          <w:p w14:paraId="44CB4BA6"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2.07</w:t>
            </w:r>
          </w:p>
        </w:tc>
        <w:tc>
          <w:tcPr>
            <w:tcW w:w="0" w:type="auto"/>
            <w:vAlign w:val="top"/>
            <w:hideMark/>
          </w:tcPr>
          <w:p w14:paraId="4621FC9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1.65</w:t>
            </w:r>
          </w:p>
        </w:tc>
      </w:tr>
      <w:tr w:rsidR="00C1251A" w:rsidRPr="00C1251A" w14:paraId="1EC3915C" w14:textId="77777777" w:rsidTr="00990FA5">
        <w:trPr>
          <w:cantSplit/>
          <w:jc w:val="left"/>
        </w:trPr>
        <w:tc>
          <w:tcPr>
            <w:tcW w:w="0" w:type="auto"/>
            <w:tcBorders>
              <w:bottom w:val="single" w:sz="8" w:space="0" w:color="auto"/>
            </w:tcBorders>
            <w:vAlign w:val="top"/>
            <w:hideMark/>
          </w:tcPr>
          <w:p w14:paraId="67B382E5"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ODD8</w:t>
            </w:r>
          </w:p>
        </w:tc>
        <w:tc>
          <w:tcPr>
            <w:tcW w:w="0" w:type="auto"/>
            <w:tcBorders>
              <w:bottom w:val="single" w:sz="8" w:space="0" w:color="auto"/>
            </w:tcBorders>
            <w:vAlign w:val="top"/>
            <w:hideMark/>
          </w:tcPr>
          <w:p w14:paraId="6CB16AA6" w14:textId="77777777" w:rsidR="000C368C" w:rsidRPr="00C1251A" w:rsidRDefault="000C368C" w:rsidP="00C1251A">
            <w:pPr>
              <w:spacing w:line="240" w:lineRule="auto"/>
              <w:jc w:val="left"/>
              <w:rPr>
                <w:rFonts w:ascii="Noto Serif" w:eastAsia="Times New Roman" w:hAnsi="Noto Serif"/>
                <w:sz w:val="16"/>
                <w:szCs w:val="16"/>
              </w:rPr>
            </w:pPr>
            <w:bookmarkStart w:id="16" w:name="_Hlk196804080"/>
            <w:r w:rsidRPr="00C1251A">
              <w:rPr>
                <w:rFonts w:ascii="Noto Serif" w:eastAsia="Times New Roman" w:hAnsi="Noto Serif"/>
                <w:sz w:val="16"/>
                <w:szCs w:val="16"/>
              </w:rPr>
              <w:t>Vindictiveness</w:t>
            </w:r>
            <w:bookmarkEnd w:id="16"/>
          </w:p>
        </w:tc>
        <w:tc>
          <w:tcPr>
            <w:tcW w:w="0" w:type="auto"/>
            <w:tcBorders>
              <w:bottom w:val="single" w:sz="8" w:space="0" w:color="auto"/>
            </w:tcBorders>
            <w:vAlign w:val="top"/>
            <w:hideMark/>
          </w:tcPr>
          <w:p w14:paraId="6D554BE0"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14</w:t>
            </w:r>
          </w:p>
        </w:tc>
        <w:tc>
          <w:tcPr>
            <w:tcW w:w="0" w:type="auto"/>
            <w:tcBorders>
              <w:bottom w:val="single" w:sz="8" w:space="0" w:color="auto"/>
            </w:tcBorders>
            <w:vAlign w:val="top"/>
            <w:hideMark/>
          </w:tcPr>
          <w:p w14:paraId="7C4CCE07"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s</w:t>
            </w:r>
            <w:bookmarkStart w:id="17" w:name="_Hlk196804054"/>
            <w:r w:rsidRPr="00C1251A">
              <w:rPr>
                <w:rFonts w:ascii="Noto Serif" w:eastAsia="Times New Roman" w:hAnsi="Noto Serif"/>
                <w:sz w:val="16"/>
                <w:szCs w:val="16"/>
              </w:rPr>
              <w:t>piteful</w:t>
            </w:r>
            <w:bookmarkEnd w:id="17"/>
          </w:p>
        </w:tc>
        <w:tc>
          <w:tcPr>
            <w:tcW w:w="0" w:type="auto"/>
            <w:tcBorders>
              <w:bottom w:val="single" w:sz="8" w:space="0" w:color="auto"/>
            </w:tcBorders>
            <w:vAlign w:val="top"/>
          </w:tcPr>
          <w:p w14:paraId="2988D3E9"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2.01</w:t>
            </w:r>
          </w:p>
        </w:tc>
        <w:tc>
          <w:tcPr>
            <w:tcW w:w="0" w:type="auto"/>
            <w:tcBorders>
              <w:bottom w:val="single" w:sz="8" w:space="0" w:color="auto"/>
            </w:tcBorders>
            <w:vAlign w:val="top"/>
            <w:hideMark/>
          </w:tcPr>
          <w:p w14:paraId="013664BF" w14:textId="77777777" w:rsidR="000C368C" w:rsidRPr="00C1251A" w:rsidRDefault="000C368C" w:rsidP="00C1251A">
            <w:pPr>
              <w:spacing w:line="240" w:lineRule="auto"/>
              <w:jc w:val="left"/>
              <w:rPr>
                <w:rFonts w:ascii="Noto Serif" w:eastAsia="Times New Roman" w:hAnsi="Noto Serif"/>
                <w:sz w:val="16"/>
                <w:szCs w:val="16"/>
              </w:rPr>
            </w:pPr>
            <w:r w:rsidRPr="00C1251A">
              <w:rPr>
                <w:rFonts w:ascii="Noto Serif" w:eastAsia="Times New Roman" w:hAnsi="Noto Serif"/>
                <w:sz w:val="16"/>
                <w:szCs w:val="16"/>
              </w:rPr>
              <w:t>1.62</w:t>
            </w:r>
          </w:p>
        </w:tc>
      </w:tr>
    </w:tbl>
    <w:p w14:paraId="7CF6CEC8" w14:textId="2367BBFB" w:rsidR="00CF09DE" w:rsidRDefault="00950D9E" w:rsidP="00950D9E">
      <w:pPr>
        <w:pStyle w:val="HapresTableFooter"/>
      </w:pPr>
      <w:r>
        <w:t xml:space="preserve">Note: P-CAPP = Children and adolescent </w:t>
      </w:r>
      <w:proofErr w:type="spellStart"/>
      <w:r>
        <w:t>PsychProfiler</w:t>
      </w:r>
      <w:proofErr w:type="spellEnd"/>
    </w:p>
    <w:p w14:paraId="46B78A16" w14:textId="77777777" w:rsidR="00950D9E" w:rsidRDefault="00950D9E" w:rsidP="00C23B68">
      <w:pPr>
        <w:pStyle w:val="HapresTableCaption"/>
        <w:sectPr w:rsidR="00950D9E" w:rsidSect="00B618DE">
          <w:headerReference w:type="even" r:id="rId9"/>
          <w:headerReference w:type="default" r:id="rId10"/>
          <w:footerReference w:type="even" r:id="rId11"/>
          <w:footerReference w:type="default" r:id="rId12"/>
          <w:headerReference w:type="first" r:id="rId13"/>
          <w:footerReference w:type="first" r:id="rId14"/>
          <w:type w:val="continuous"/>
          <w:pgSz w:w="11909" w:h="16834"/>
          <w:pgMar w:top="1440" w:right="864" w:bottom="1440" w:left="864" w:header="576" w:footer="864" w:gutter="0"/>
          <w:cols w:space="288"/>
          <w:titlePg/>
          <w:docGrid w:type="lines" w:linePitch="326"/>
        </w:sectPr>
      </w:pPr>
    </w:p>
    <w:p w14:paraId="7DAE77D5" w14:textId="5D626903" w:rsidR="000C368C" w:rsidRPr="00C23B68" w:rsidRDefault="000C368C" w:rsidP="00C23B68">
      <w:pPr>
        <w:pStyle w:val="HapresTableCaption"/>
        <w:rPr>
          <w:b w:val="0"/>
          <w:bCs/>
        </w:rPr>
      </w:pPr>
      <w:r w:rsidRPr="000C368C">
        <w:lastRenderedPageBreak/>
        <w:t>Table S2</w:t>
      </w:r>
      <w:r w:rsidR="00C23B68">
        <w:rPr>
          <w:rFonts w:eastAsiaTheme="minorEastAsia" w:hint="eastAsia"/>
        </w:rPr>
        <w:t xml:space="preserve">. </w:t>
      </w:r>
      <w:r w:rsidRPr="00C23B68">
        <w:rPr>
          <w:b w:val="0"/>
          <w:bCs/>
        </w:rPr>
        <w:t xml:space="preserve">Intercorrelations </w:t>
      </w:r>
      <w:r w:rsidR="00C23B68" w:rsidRPr="00C23B68">
        <w:rPr>
          <w:b w:val="0"/>
          <w:bCs/>
        </w:rPr>
        <w:t xml:space="preserve">among </w:t>
      </w:r>
      <w:r w:rsidRPr="00C23B68">
        <w:rPr>
          <w:b w:val="0"/>
          <w:bCs/>
        </w:rPr>
        <w:t xml:space="preserve">the Conduct Disorder (CD) Oppositional Defiant Disorder (ODD) </w:t>
      </w:r>
      <w:r w:rsidR="00C23B68" w:rsidRPr="00C23B68">
        <w:rPr>
          <w:b w:val="0"/>
          <w:bCs/>
        </w:rPr>
        <w:t>symptoms</w:t>
      </w:r>
      <w:r w:rsidR="00C23B68">
        <w:rPr>
          <w:rFonts w:hint="eastAsia"/>
          <w:b w:val="0"/>
          <w:bCs/>
        </w:rPr>
        <w:t>.</w:t>
      </w:r>
    </w:p>
    <w:tbl>
      <w:tblPr>
        <w:tblStyle w:val="MDPI41threelinetable"/>
        <w:tblW w:w="0" w:type="auto"/>
        <w:jc w:val="left"/>
        <w:tblLook w:val="04A0" w:firstRow="1" w:lastRow="0" w:firstColumn="1" w:lastColumn="0" w:noHBand="0" w:noVBand="1"/>
      </w:tblPr>
      <w:tblGrid>
        <w:gridCol w:w="657"/>
        <w:gridCol w:w="536"/>
        <w:gridCol w:w="536"/>
        <w:gridCol w:w="536"/>
        <w:gridCol w:w="536"/>
        <w:gridCol w:w="536"/>
        <w:gridCol w:w="536"/>
        <w:gridCol w:w="536"/>
        <w:gridCol w:w="625"/>
        <w:gridCol w:w="625"/>
        <w:gridCol w:w="625"/>
        <w:gridCol w:w="625"/>
        <w:gridCol w:w="625"/>
        <w:gridCol w:w="677"/>
        <w:gridCol w:w="677"/>
        <w:gridCol w:w="677"/>
        <w:gridCol w:w="677"/>
        <w:gridCol w:w="677"/>
        <w:gridCol w:w="677"/>
        <w:gridCol w:w="677"/>
        <w:gridCol w:w="677"/>
      </w:tblGrid>
      <w:tr w:rsidR="00C23B68" w:rsidRPr="00C23B68" w14:paraId="583345A2" w14:textId="77777777" w:rsidTr="00C23B68">
        <w:trPr>
          <w:cnfStyle w:val="100000000000" w:firstRow="1" w:lastRow="0" w:firstColumn="0" w:lastColumn="0" w:oddVBand="0" w:evenVBand="0" w:oddHBand="0" w:evenHBand="0" w:firstRowFirstColumn="0" w:firstRowLastColumn="0" w:lastRowFirstColumn="0" w:lastRowLastColumn="0"/>
          <w:cantSplit/>
          <w:jc w:val="left"/>
        </w:trPr>
        <w:tc>
          <w:tcPr>
            <w:tcW w:w="0" w:type="auto"/>
            <w:vAlign w:val="top"/>
            <w:hideMark/>
          </w:tcPr>
          <w:p w14:paraId="29380F81" w14:textId="6A9E65B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vAlign w:val="top"/>
            <w:hideMark/>
          </w:tcPr>
          <w:p w14:paraId="66B79BB5"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w:t>
            </w:r>
          </w:p>
        </w:tc>
        <w:tc>
          <w:tcPr>
            <w:tcW w:w="0" w:type="auto"/>
            <w:vAlign w:val="top"/>
            <w:hideMark/>
          </w:tcPr>
          <w:p w14:paraId="2CDD5269"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CD2</w:t>
            </w:r>
          </w:p>
        </w:tc>
        <w:tc>
          <w:tcPr>
            <w:tcW w:w="0" w:type="auto"/>
            <w:vAlign w:val="top"/>
            <w:hideMark/>
          </w:tcPr>
          <w:p w14:paraId="41AF4FF3"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CD3</w:t>
            </w:r>
          </w:p>
        </w:tc>
        <w:tc>
          <w:tcPr>
            <w:tcW w:w="0" w:type="auto"/>
            <w:vAlign w:val="top"/>
            <w:hideMark/>
          </w:tcPr>
          <w:p w14:paraId="7D9AF3E4"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CD4</w:t>
            </w:r>
          </w:p>
        </w:tc>
        <w:tc>
          <w:tcPr>
            <w:tcW w:w="0" w:type="auto"/>
            <w:vAlign w:val="top"/>
            <w:hideMark/>
          </w:tcPr>
          <w:p w14:paraId="3C8B7122"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CD5</w:t>
            </w:r>
          </w:p>
        </w:tc>
        <w:tc>
          <w:tcPr>
            <w:tcW w:w="0" w:type="auto"/>
            <w:vAlign w:val="top"/>
            <w:hideMark/>
          </w:tcPr>
          <w:p w14:paraId="4C7FF034"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CD6</w:t>
            </w:r>
          </w:p>
        </w:tc>
        <w:tc>
          <w:tcPr>
            <w:tcW w:w="0" w:type="auto"/>
            <w:vAlign w:val="top"/>
            <w:hideMark/>
          </w:tcPr>
          <w:p w14:paraId="632EE656"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CD9</w:t>
            </w:r>
          </w:p>
        </w:tc>
        <w:tc>
          <w:tcPr>
            <w:tcW w:w="0" w:type="auto"/>
            <w:vAlign w:val="top"/>
            <w:hideMark/>
          </w:tcPr>
          <w:p w14:paraId="19475D37"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CD11</w:t>
            </w:r>
          </w:p>
        </w:tc>
        <w:tc>
          <w:tcPr>
            <w:tcW w:w="0" w:type="auto"/>
            <w:vAlign w:val="top"/>
            <w:hideMark/>
          </w:tcPr>
          <w:p w14:paraId="61CFD701"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CD12</w:t>
            </w:r>
          </w:p>
        </w:tc>
        <w:tc>
          <w:tcPr>
            <w:tcW w:w="0" w:type="auto"/>
            <w:vAlign w:val="top"/>
            <w:hideMark/>
          </w:tcPr>
          <w:p w14:paraId="7D781AE6"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CD13</w:t>
            </w:r>
          </w:p>
        </w:tc>
        <w:tc>
          <w:tcPr>
            <w:tcW w:w="0" w:type="auto"/>
            <w:vAlign w:val="top"/>
            <w:hideMark/>
          </w:tcPr>
          <w:p w14:paraId="03ACEC15"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CD14</w:t>
            </w:r>
          </w:p>
        </w:tc>
        <w:tc>
          <w:tcPr>
            <w:tcW w:w="0" w:type="auto"/>
            <w:vAlign w:val="top"/>
            <w:hideMark/>
          </w:tcPr>
          <w:p w14:paraId="1BE9A54B"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CD15</w:t>
            </w:r>
          </w:p>
        </w:tc>
        <w:tc>
          <w:tcPr>
            <w:tcW w:w="0" w:type="auto"/>
            <w:vAlign w:val="top"/>
            <w:hideMark/>
          </w:tcPr>
          <w:p w14:paraId="6D76E28B"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ODD1</w:t>
            </w:r>
          </w:p>
        </w:tc>
        <w:tc>
          <w:tcPr>
            <w:tcW w:w="0" w:type="auto"/>
            <w:vAlign w:val="top"/>
            <w:hideMark/>
          </w:tcPr>
          <w:p w14:paraId="04DDE676"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ODD2</w:t>
            </w:r>
          </w:p>
        </w:tc>
        <w:tc>
          <w:tcPr>
            <w:tcW w:w="0" w:type="auto"/>
            <w:vAlign w:val="top"/>
            <w:hideMark/>
          </w:tcPr>
          <w:p w14:paraId="4FDEE900"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ODD3</w:t>
            </w:r>
          </w:p>
        </w:tc>
        <w:tc>
          <w:tcPr>
            <w:tcW w:w="0" w:type="auto"/>
            <w:vAlign w:val="top"/>
            <w:hideMark/>
          </w:tcPr>
          <w:p w14:paraId="359D7E51"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ODD4</w:t>
            </w:r>
          </w:p>
        </w:tc>
        <w:tc>
          <w:tcPr>
            <w:tcW w:w="0" w:type="auto"/>
            <w:vAlign w:val="top"/>
            <w:hideMark/>
          </w:tcPr>
          <w:p w14:paraId="7603B0AE"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ODD5</w:t>
            </w:r>
          </w:p>
        </w:tc>
        <w:tc>
          <w:tcPr>
            <w:tcW w:w="0" w:type="auto"/>
            <w:vAlign w:val="top"/>
            <w:hideMark/>
          </w:tcPr>
          <w:p w14:paraId="069DF974"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ODD6</w:t>
            </w:r>
          </w:p>
        </w:tc>
        <w:tc>
          <w:tcPr>
            <w:tcW w:w="0" w:type="auto"/>
            <w:vAlign w:val="top"/>
            <w:hideMark/>
          </w:tcPr>
          <w:p w14:paraId="75777C87"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ODD7</w:t>
            </w:r>
          </w:p>
        </w:tc>
        <w:tc>
          <w:tcPr>
            <w:tcW w:w="0" w:type="auto"/>
            <w:vAlign w:val="top"/>
            <w:hideMark/>
          </w:tcPr>
          <w:p w14:paraId="03F13963"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ODD8</w:t>
            </w:r>
          </w:p>
        </w:tc>
      </w:tr>
      <w:tr w:rsidR="00C23B68" w:rsidRPr="00C23B68" w14:paraId="32572E2B" w14:textId="77777777" w:rsidTr="00C23B68">
        <w:trPr>
          <w:cantSplit/>
          <w:jc w:val="left"/>
        </w:trPr>
        <w:tc>
          <w:tcPr>
            <w:tcW w:w="0" w:type="auto"/>
            <w:vAlign w:val="top"/>
            <w:hideMark/>
          </w:tcPr>
          <w:p w14:paraId="42033A4F"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w:t>
            </w:r>
          </w:p>
        </w:tc>
        <w:tc>
          <w:tcPr>
            <w:tcW w:w="0" w:type="auto"/>
            <w:noWrap/>
            <w:vAlign w:val="top"/>
            <w:hideMark/>
          </w:tcPr>
          <w:p w14:paraId="10E0B61A" w14:textId="4757378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17B6CF47" w14:textId="373BFA3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70</w:t>
            </w:r>
          </w:p>
        </w:tc>
        <w:tc>
          <w:tcPr>
            <w:tcW w:w="0" w:type="auto"/>
            <w:noWrap/>
            <w:vAlign w:val="top"/>
            <w:hideMark/>
          </w:tcPr>
          <w:p w14:paraId="5B3A8360" w14:textId="2ED7880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53</w:t>
            </w:r>
          </w:p>
        </w:tc>
        <w:tc>
          <w:tcPr>
            <w:tcW w:w="0" w:type="auto"/>
            <w:noWrap/>
            <w:vAlign w:val="top"/>
            <w:hideMark/>
          </w:tcPr>
          <w:p w14:paraId="6ECED6A2" w14:textId="5C418A8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67</w:t>
            </w:r>
          </w:p>
        </w:tc>
        <w:tc>
          <w:tcPr>
            <w:tcW w:w="0" w:type="auto"/>
            <w:noWrap/>
            <w:vAlign w:val="top"/>
            <w:hideMark/>
          </w:tcPr>
          <w:p w14:paraId="100D001D" w14:textId="3E78A54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26</w:t>
            </w:r>
          </w:p>
        </w:tc>
        <w:tc>
          <w:tcPr>
            <w:tcW w:w="0" w:type="auto"/>
            <w:noWrap/>
            <w:vAlign w:val="top"/>
            <w:hideMark/>
          </w:tcPr>
          <w:p w14:paraId="5DCA045E" w14:textId="4D0D8CA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38</w:t>
            </w:r>
          </w:p>
        </w:tc>
        <w:tc>
          <w:tcPr>
            <w:tcW w:w="0" w:type="auto"/>
            <w:noWrap/>
            <w:vAlign w:val="top"/>
            <w:hideMark/>
          </w:tcPr>
          <w:p w14:paraId="2A166DF4" w14:textId="275933E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61</w:t>
            </w:r>
          </w:p>
        </w:tc>
        <w:tc>
          <w:tcPr>
            <w:tcW w:w="0" w:type="auto"/>
            <w:noWrap/>
            <w:vAlign w:val="top"/>
            <w:hideMark/>
          </w:tcPr>
          <w:p w14:paraId="39850162" w14:textId="53F8C7B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45</w:t>
            </w:r>
          </w:p>
        </w:tc>
        <w:tc>
          <w:tcPr>
            <w:tcW w:w="0" w:type="auto"/>
            <w:noWrap/>
            <w:vAlign w:val="top"/>
            <w:hideMark/>
          </w:tcPr>
          <w:p w14:paraId="3E92DAFA" w14:textId="6291B93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45</w:t>
            </w:r>
          </w:p>
        </w:tc>
        <w:tc>
          <w:tcPr>
            <w:tcW w:w="0" w:type="auto"/>
            <w:noWrap/>
            <w:vAlign w:val="top"/>
            <w:hideMark/>
          </w:tcPr>
          <w:p w14:paraId="22E78283" w14:textId="3BD93DD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26</w:t>
            </w:r>
          </w:p>
        </w:tc>
        <w:tc>
          <w:tcPr>
            <w:tcW w:w="0" w:type="auto"/>
            <w:noWrap/>
            <w:vAlign w:val="top"/>
            <w:hideMark/>
          </w:tcPr>
          <w:p w14:paraId="26869F54" w14:textId="7D14C6D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46</w:t>
            </w:r>
          </w:p>
        </w:tc>
        <w:tc>
          <w:tcPr>
            <w:tcW w:w="0" w:type="auto"/>
            <w:noWrap/>
            <w:vAlign w:val="top"/>
            <w:hideMark/>
          </w:tcPr>
          <w:p w14:paraId="159B14C9" w14:textId="0C8C169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26</w:t>
            </w:r>
          </w:p>
        </w:tc>
        <w:tc>
          <w:tcPr>
            <w:tcW w:w="0" w:type="auto"/>
            <w:noWrap/>
            <w:vAlign w:val="top"/>
            <w:hideMark/>
          </w:tcPr>
          <w:p w14:paraId="7979307E" w14:textId="6446883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59</w:t>
            </w:r>
          </w:p>
        </w:tc>
        <w:tc>
          <w:tcPr>
            <w:tcW w:w="0" w:type="auto"/>
            <w:noWrap/>
            <w:vAlign w:val="top"/>
            <w:hideMark/>
          </w:tcPr>
          <w:p w14:paraId="39464AEF" w14:textId="41F8369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50</w:t>
            </w:r>
          </w:p>
        </w:tc>
        <w:tc>
          <w:tcPr>
            <w:tcW w:w="0" w:type="auto"/>
            <w:noWrap/>
            <w:vAlign w:val="top"/>
            <w:hideMark/>
          </w:tcPr>
          <w:p w14:paraId="58B581B9" w14:textId="1A4A55B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59</w:t>
            </w:r>
          </w:p>
        </w:tc>
        <w:tc>
          <w:tcPr>
            <w:tcW w:w="0" w:type="auto"/>
            <w:noWrap/>
            <w:vAlign w:val="top"/>
            <w:hideMark/>
          </w:tcPr>
          <w:p w14:paraId="463E7A50" w14:textId="3518F9D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53</w:t>
            </w:r>
          </w:p>
        </w:tc>
        <w:tc>
          <w:tcPr>
            <w:tcW w:w="0" w:type="auto"/>
            <w:noWrap/>
            <w:vAlign w:val="top"/>
            <w:hideMark/>
          </w:tcPr>
          <w:p w14:paraId="65E71C50" w14:textId="317BBF0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52</w:t>
            </w:r>
          </w:p>
        </w:tc>
        <w:tc>
          <w:tcPr>
            <w:tcW w:w="0" w:type="auto"/>
            <w:noWrap/>
            <w:vAlign w:val="top"/>
            <w:hideMark/>
          </w:tcPr>
          <w:p w14:paraId="6E360D50" w14:textId="40F7AD5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54</w:t>
            </w:r>
          </w:p>
        </w:tc>
        <w:tc>
          <w:tcPr>
            <w:tcW w:w="0" w:type="auto"/>
            <w:noWrap/>
            <w:vAlign w:val="top"/>
            <w:hideMark/>
          </w:tcPr>
          <w:p w14:paraId="2AA9B79D" w14:textId="4FD107F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52</w:t>
            </w:r>
          </w:p>
        </w:tc>
        <w:tc>
          <w:tcPr>
            <w:tcW w:w="0" w:type="auto"/>
            <w:noWrap/>
            <w:vAlign w:val="top"/>
            <w:hideMark/>
          </w:tcPr>
          <w:p w14:paraId="4BF5DE1F" w14:textId="23168A75"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65</w:t>
            </w:r>
          </w:p>
        </w:tc>
      </w:tr>
      <w:tr w:rsidR="00C23B68" w:rsidRPr="00C23B68" w14:paraId="090D3FE4" w14:textId="77777777" w:rsidTr="00C23B68">
        <w:trPr>
          <w:cantSplit/>
          <w:jc w:val="left"/>
        </w:trPr>
        <w:tc>
          <w:tcPr>
            <w:tcW w:w="0" w:type="auto"/>
            <w:vAlign w:val="top"/>
            <w:hideMark/>
          </w:tcPr>
          <w:p w14:paraId="5592F878"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CD2</w:t>
            </w:r>
          </w:p>
        </w:tc>
        <w:tc>
          <w:tcPr>
            <w:tcW w:w="0" w:type="auto"/>
            <w:noWrap/>
            <w:vAlign w:val="top"/>
            <w:hideMark/>
          </w:tcPr>
          <w:p w14:paraId="0252ED10" w14:textId="3944871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25D2DA5" w14:textId="34EE51E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0BACDA94" w14:textId="134DD6F6"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63</w:t>
            </w:r>
          </w:p>
        </w:tc>
        <w:tc>
          <w:tcPr>
            <w:tcW w:w="0" w:type="auto"/>
            <w:noWrap/>
            <w:vAlign w:val="top"/>
            <w:hideMark/>
          </w:tcPr>
          <w:p w14:paraId="014A1CC3" w14:textId="23EB20A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76</w:t>
            </w:r>
          </w:p>
        </w:tc>
        <w:tc>
          <w:tcPr>
            <w:tcW w:w="0" w:type="auto"/>
            <w:noWrap/>
            <w:vAlign w:val="top"/>
            <w:hideMark/>
          </w:tcPr>
          <w:p w14:paraId="133E12C6" w14:textId="296E609F"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29</w:t>
            </w:r>
          </w:p>
        </w:tc>
        <w:tc>
          <w:tcPr>
            <w:tcW w:w="0" w:type="auto"/>
            <w:noWrap/>
            <w:vAlign w:val="top"/>
            <w:hideMark/>
          </w:tcPr>
          <w:p w14:paraId="4F62F6AB" w14:textId="0DBF5DD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39</w:t>
            </w:r>
          </w:p>
        </w:tc>
        <w:tc>
          <w:tcPr>
            <w:tcW w:w="0" w:type="auto"/>
            <w:noWrap/>
            <w:vAlign w:val="top"/>
            <w:hideMark/>
          </w:tcPr>
          <w:p w14:paraId="229DE111" w14:textId="22F930D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59</w:t>
            </w:r>
          </w:p>
        </w:tc>
        <w:tc>
          <w:tcPr>
            <w:tcW w:w="0" w:type="auto"/>
            <w:noWrap/>
            <w:vAlign w:val="top"/>
            <w:hideMark/>
          </w:tcPr>
          <w:p w14:paraId="1DD00A5E" w14:textId="52A6C18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37</w:t>
            </w:r>
          </w:p>
        </w:tc>
        <w:tc>
          <w:tcPr>
            <w:tcW w:w="0" w:type="auto"/>
            <w:noWrap/>
            <w:vAlign w:val="top"/>
            <w:hideMark/>
          </w:tcPr>
          <w:p w14:paraId="512A6CAC" w14:textId="4D846CD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42</w:t>
            </w:r>
          </w:p>
        </w:tc>
        <w:tc>
          <w:tcPr>
            <w:tcW w:w="0" w:type="auto"/>
            <w:noWrap/>
            <w:vAlign w:val="top"/>
            <w:hideMark/>
          </w:tcPr>
          <w:p w14:paraId="6397E8FC" w14:textId="7B8FAEC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22</w:t>
            </w:r>
          </w:p>
        </w:tc>
        <w:tc>
          <w:tcPr>
            <w:tcW w:w="0" w:type="auto"/>
            <w:noWrap/>
            <w:vAlign w:val="top"/>
            <w:hideMark/>
          </w:tcPr>
          <w:p w14:paraId="55D1F7F8" w14:textId="234F76B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44</w:t>
            </w:r>
          </w:p>
        </w:tc>
        <w:tc>
          <w:tcPr>
            <w:tcW w:w="0" w:type="auto"/>
            <w:noWrap/>
            <w:vAlign w:val="top"/>
            <w:hideMark/>
          </w:tcPr>
          <w:p w14:paraId="7322B890" w14:textId="5EDCE3C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25</w:t>
            </w:r>
          </w:p>
        </w:tc>
        <w:tc>
          <w:tcPr>
            <w:tcW w:w="0" w:type="auto"/>
            <w:noWrap/>
            <w:vAlign w:val="top"/>
            <w:hideMark/>
          </w:tcPr>
          <w:p w14:paraId="160F537E" w14:textId="2908D15E"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50</w:t>
            </w:r>
          </w:p>
        </w:tc>
        <w:tc>
          <w:tcPr>
            <w:tcW w:w="0" w:type="auto"/>
            <w:noWrap/>
            <w:vAlign w:val="top"/>
            <w:hideMark/>
          </w:tcPr>
          <w:p w14:paraId="6502C0E5" w14:textId="1CF0C49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42</w:t>
            </w:r>
          </w:p>
        </w:tc>
        <w:tc>
          <w:tcPr>
            <w:tcW w:w="0" w:type="auto"/>
            <w:noWrap/>
            <w:vAlign w:val="top"/>
            <w:hideMark/>
          </w:tcPr>
          <w:p w14:paraId="35AEECE8" w14:textId="0ADD6935"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47</w:t>
            </w:r>
          </w:p>
        </w:tc>
        <w:tc>
          <w:tcPr>
            <w:tcW w:w="0" w:type="auto"/>
            <w:noWrap/>
            <w:vAlign w:val="top"/>
            <w:hideMark/>
          </w:tcPr>
          <w:p w14:paraId="12C34059" w14:textId="5A5C5A1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45</w:t>
            </w:r>
          </w:p>
        </w:tc>
        <w:tc>
          <w:tcPr>
            <w:tcW w:w="0" w:type="auto"/>
            <w:noWrap/>
            <w:vAlign w:val="top"/>
            <w:hideMark/>
          </w:tcPr>
          <w:p w14:paraId="6788556B" w14:textId="0D03CA4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42</w:t>
            </w:r>
          </w:p>
        </w:tc>
        <w:tc>
          <w:tcPr>
            <w:tcW w:w="0" w:type="auto"/>
            <w:noWrap/>
            <w:vAlign w:val="top"/>
            <w:hideMark/>
          </w:tcPr>
          <w:p w14:paraId="7441E7D3" w14:textId="126F235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53</w:t>
            </w:r>
          </w:p>
        </w:tc>
        <w:tc>
          <w:tcPr>
            <w:tcW w:w="0" w:type="auto"/>
            <w:noWrap/>
            <w:vAlign w:val="top"/>
            <w:hideMark/>
          </w:tcPr>
          <w:p w14:paraId="1F677075" w14:textId="7A8E0C1E"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44</w:t>
            </w:r>
          </w:p>
        </w:tc>
        <w:tc>
          <w:tcPr>
            <w:tcW w:w="0" w:type="auto"/>
            <w:noWrap/>
            <w:vAlign w:val="top"/>
            <w:hideMark/>
          </w:tcPr>
          <w:p w14:paraId="5E51F412" w14:textId="1513CCE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51</w:t>
            </w:r>
          </w:p>
        </w:tc>
      </w:tr>
      <w:tr w:rsidR="00C23B68" w:rsidRPr="00C23B68" w14:paraId="23E46817" w14:textId="77777777" w:rsidTr="00C23B68">
        <w:trPr>
          <w:cantSplit/>
          <w:jc w:val="left"/>
        </w:trPr>
        <w:tc>
          <w:tcPr>
            <w:tcW w:w="0" w:type="auto"/>
            <w:vAlign w:val="top"/>
            <w:hideMark/>
          </w:tcPr>
          <w:p w14:paraId="5C58D023"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CD3</w:t>
            </w:r>
          </w:p>
        </w:tc>
        <w:tc>
          <w:tcPr>
            <w:tcW w:w="0" w:type="auto"/>
            <w:noWrap/>
            <w:vAlign w:val="top"/>
            <w:hideMark/>
          </w:tcPr>
          <w:p w14:paraId="5635C566" w14:textId="7C0F687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7E2CF77" w14:textId="0C3F64E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33DFA46" w14:textId="07057F7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7BB7146F" w14:textId="330C244F"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60</w:t>
            </w:r>
          </w:p>
        </w:tc>
        <w:tc>
          <w:tcPr>
            <w:tcW w:w="0" w:type="auto"/>
            <w:noWrap/>
            <w:vAlign w:val="top"/>
            <w:hideMark/>
          </w:tcPr>
          <w:p w14:paraId="3997F1B2" w14:textId="04F3CCB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27</w:t>
            </w:r>
          </w:p>
        </w:tc>
        <w:tc>
          <w:tcPr>
            <w:tcW w:w="0" w:type="auto"/>
            <w:noWrap/>
            <w:vAlign w:val="top"/>
            <w:hideMark/>
          </w:tcPr>
          <w:p w14:paraId="151FFE87" w14:textId="661FFD5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39</w:t>
            </w:r>
          </w:p>
        </w:tc>
        <w:tc>
          <w:tcPr>
            <w:tcW w:w="0" w:type="auto"/>
            <w:noWrap/>
            <w:vAlign w:val="top"/>
            <w:hideMark/>
          </w:tcPr>
          <w:p w14:paraId="077431C0" w14:textId="3B5CF0D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52</w:t>
            </w:r>
          </w:p>
        </w:tc>
        <w:tc>
          <w:tcPr>
            <w:tcW w:w="0" w:type="auto"/>
            <w:noWrap/>
            <w:vAlign w:val="top"/>
            <w:hideMark/>
          </w:tcPr>
          <w:p w14:paraId="0FA548C7" w14:textId="563E0C25"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31</w:t>
            </w:r>
          </w:p>
        </w:tc>
        <w:tc>
          <w:tcPr>
            <w:tcW w:w="0" w:type="auto"/>
            <w:noWrap/>
            <w:vAlign w:val="top"/>
            <w:hideMark/>
          </w:tcPr>
          <w:p w14:paraId="52E5AC58" w14:textId="257A374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47</w:t>
            </w:r>
          </w:p>
        </w:tc>
        <w:tc>
          <w:tcPr>
            <w:tcW w:w="0" w:type="auto"/>
            <w:noWrap/>
            <w:vAlign w:val="top"/>
            <w:hideMark/>
          </w:tcPr>
          <w:p w14:paraId="501192B2" w14:textId="1E11047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22</w:t>
            </w:r>
          </w:p>
        </w:tc>
        <w:tc>
          <w:tcPr>
            <w:tcW w:w="0" w:type="auto"/>
            <w:noWrap/>
            <w:vAlign w:val="top"/>
            <w:hideMark/>
          </w:tcPr>
          <w:p w14:paraId="4D3591A0" w14:textId="054EE78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37</w:t>
            </w:r>
          </w:p>
        </w:tc>
        <w:tc>
          <w:tcPr>
            <w:tcW w:w="0" w:type="auto"/>
            <w:noWrap/>
            <w:vAlign w:val="top"/>
            <w:hideMark/>
          </w:tcPr>
          <w:p w14:paraId="1B209499" w14:textId="33955B6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24</w:t>
            </w:r>
          </w:p>
        </w:tc>
        <w:tc>
          <w:tcPr>
            <w:tcW w:w="0" w:type="auto"/>
            <w:noWrap/>
            <w:vAlign w:val="top"/>
            <w:hideMark/>
          </w:tcPr>
          <w:p w14:paraId="4BF17385" w14:textId="3D790A8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34</w:t>
            </w:r>
          </w:p>
        </w:tc>
        <w:tc>
          <w:tcPr>
            <w:tcW w:w="0" w:type="auto"/>
            <w:noWrap/>
            <w:vAlign w:val="top"/>
            <w:hideMark/>
          </w:tcPr>
          <w:p w14:paraId="08E9892A" w14:textId="03C16A9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30</w:t>
            </w:r>
          </w:p>
        </w:tc>
        <w:tc>
          <w:tcPr>
            <w:tcW w:w="0" w:type="auto"/>
            <w:noWrap/>
            <w:vAlign w:val="top"/>
            <w:hideMark/>
          </w:tcPr>
          <w:p w14:paraId="023FCD8E" w14:textId="6973BDE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34</w:t>
            </w:r>
          </w:p>
        </w:tc>
        <w:tc>
          <w:tcPr>
            <w:tcW w:w="0" w:type="auto"/>
            <w:noWrap/>
            <w:vAlign w:val="top"/>
            <w:hideMark/>
          </w:tcPr>
          <w:p w14:paraId="64BD6406" w14:textId="4CFE102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31</w:t>
            </w:r>
          </w:p>
        </w:tc>
        <w:tc>
          <w:tcPr>
            <w:tcW w:w="0" w:type="auto"/>
            <w:noWrap/>
            <w:vAlign w:val="top"/>
            <w:hideMark/>
          </w:tcPr>
          <w:p w14:paraId="50B33729" w14:textId="36EE60E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31</w:t>
            </w:r>
          </w:p>
        </w:tc>
        <w:tc>
          <w:tcPr>
            <w:tcW w:w="0" w:type="auto"/>
            <w:noWrap/>
            <w:vAlign w:val="top"/>
            <w:hideMark/>
          </w:tcPr>
          <w:p w14:paraId="06580FD7" w14:textId="438ED0FF"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38</w:t>
            </w:r>
          </w:p>
        </w:tc>
        <w:tc>
          <w:tcPr>
            <w:tcW w:w="0" w:type="auto"/>
            <w:noWrap/>
            <w:vAlign w:val="top"/>
            <w:hideMark/>
          </w:tcPr>
          <w:p w14:paraId="7B646CD0" w14:textId="3AA9466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32</w:t>
            </w:r>
          </w:p>
        </w:tc>
        <w:tc>
          <w:tcPr>
            <w:tcW w:w="0" w:type="auto"/>
            <w:noWrap/>
            <w:vAlign w:val="top"/>
            <w:hideMark/>
          </w:tcPr>
          <w:p w14:paraId="56AF733A" w14:textId="70439A8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35</w:t>
            </w:r>
          </w:p>
        </w:tc>
      </w:tr>
      <w:tr w:rsidR="00C23B68" w:rsidRPr="00C23B68" w14:paraId="64283B65" w14:textId="77777777" w:rsidTr="00C23B68">
        <w:trPr>
          <w:cantSplit/>
          <w:jc w:val="left"/>
        </w:trPr>
        <w:tc>
          <w:tcPr>
            <w:tcW w:w="0" w:type="auto"/>
            <w:vAlign w:val="top"/>
            <w:hideMark/>
          </w:tcPr>
          <w:p w14:paraId="0C7A030A"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CD4</w:t>
            </w:r>
          </w:p>
        </w:tc>
        <w:tc>
          <w:tcPr>
            <w:tcW w:w="0" w:type="auto"/>
            <w:noWrap/>
            <w:vAlign w:val="top"/>
            <w:hideMark/>
          </w:tcPr>
          <w:p w14:paraId="3FD35174" w14:textId="2585107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8E8992C" w14:textId="1EBBF4C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E48F224" w14:textId="6A9E8D0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F7E4204" w14:textId="5F66A4F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39B785DF" w14:textId="32EF6E8F"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32</w:t>
            </w:r>
          </w:p>
        </w:tc>
        <w:tc>
          <w:tcPr>
            <w:tcW w:w="0" w:type="auto"/>
            <w:noWrap/>
            <w:vAlign w:val="top"/>
            <w:hideMark/>
          </w:tcPr>
          <w:p w14:paraId="50977D80" w14:textId="5F179A2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43</w:t>
            </w:r>
          </w:p>
        </w:tc>
        <w:tc>
          <w:tcPr>
            <w:tcW w:w="0" w:type="auto"/>
            <w:noWrap/>
            <w:vAlign w:val="top"/>
            <w:hideMark/>
          </w:tcPr>
          <w:p w14:paraId="5EB667E6" w14:textId="59EFF796"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63</w:t>
            </w:r>
          </w:p>
        </w:tc>
        <w:tc>
          <w:tcPr>
            <w:tcW w:w="0" w:type="auto"/>
            <w:noWrap/>
            <w:vAlign w:val="top"/>
            <w:hideMark/>
          </w:tcPr>
          <w:p w14:paraId="16BCB893" w14:textId="462DB5E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41</w:t>
            </w:r>
          </w:p>
        </w:tc>
        <w:tc>
          <w:tcPr>
            <w:tcW w:w="0" w:type="auto"/>
            <w:noWrap/>
            <w:vAlign w:val="top"/>
            <w:hideMark/>
          </w:tcPr>
          <w:p w14:paraId="6101A6F5" w14:textId="77ED228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49</w:t>
            </w:r>
          </w:p>
        </w:tc>
        <w:tc>
          <w:tcPr>
            <w:tcW w:w="0" w:type="auto"/>
            <w:noWrap/>
            <w:vAlign w:val="top"/>
            <w:hideMark/>
          </w:tcPr>
          <w:p w14:paraId="176EF0C1" w14:textId="5DD8185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18</w:t>
            </w:r>
          </w:p>
        </w:tc>
        <w:tc>
          <w:tcPr>
            <w:tcW w:w="0" w:type="auto"/>
            <w:noWrap/>
            <w:vAlign w:val="top"/>
            <w:hideMark/>
          </w:tcPr>
          <w:p w14:paraId="1616D73C" w14:textId="7B77DF5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43</w:t>
            </w:r>
          </w:p>
        </w:tc>
        <w:tc>
          <w:tcPr>
            <w:tcW w:w="0" w:type="auto"/>
            <w:noWrap/>
            <w:vAlign w:val="top"/>
            <w:hideMark/>
          </w:tcPr>
          <w:p w14:paraId="054BD857" w14:textId="29A0037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21</w:t>
            </w:r>
          </w:p>
        </w:tc>
        <w:tc>
          <w:tcPr>
            <w:tcW w:w="0" w:type="auto"/>
            <w:noWrap/>
            <w:vAlign w:val="top"/>
            <w:hideMark/>
          </w:tcPr>
          <w:p w14:paraId="49B73648" w14:textId="2F6DB42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54</w:t>
            </w:r>
          </w:p>
        </w:tc>
        <w:tc>
          <w:tcPr>
            <w:tcW w:w="0" w:type="auto"/>
            <w:noWrap/>
            <w:vAlign w:val="top"/>
            <w:hideMark/>
          </w:tcPr>
          <w:p w14:paraId="14AA363C" w14:textId="17311EB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43</w:t>
            </w:r>
          </w:p>
        </w:tc>
        <w:tc>
          <w:tcPr>
            <w:tcW w:w="0" w:type="auto"/>
            <w:noWrap/>
            <w:vAlign w:val="top"/>
            <w:hideMark/>
          </w:tcPr>
          <w:p w14:paraId="60EF599C" w14:textId="4843579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51</w:t>
            </w:r>
          </w:p>
        </w:tc>
        <w:tc>
          <w:tcPr>
            <w:tcW w:w="0" w:type="auto"/>
            <w:noWrap/>
            <w:vAlign w:val="top"/>
            <w:hideMark/>
          </w:tcPr>
          <w:p w14:paraId="594DB041" w14:textId="30CCC4A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45</w:t>
            </w:r>
          </w:p>
        </w:tc>
        <w:tc>
          <w:tcPr>
            <w:tcW w:w="0" w:type="auto"/>
            <w:noWrap/>
            <w:vAlign w:val="top"/>
            <w:hideMark/>
          </w:tcPr>
          <w:p w14:paraId="146F8DC0" w14:textId="2F0F935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43</w:t>
            </w:r>
          </w:p>
        </w:tc>
        <w:tc>
          <w:tcPr>
            <w:tcW w:w="0" w:type="auto"/>
            <w:noWrap/>
            <w:vAlign w:val="top"/>
            <w:hideMark/>
          </w:tcPr>
          <w:p w14:paraId="169DB3F4" w14:textId="53C61446"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57</w:t>
            </w:r>
          </w:p>
        </w:tc>
        <w:tc>
          <w:tcPr>
            <w:tcW w:w="0" w:type="auto"/>
            <w:noWrap/>
            <w:vAlign w:val="top"/>
            <w:hideMark/>
          </w:tcPr>
          <w:p w14:paraId="3B0D49C5" w14:textId="58527CE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48</w:t>
            </w:r>
          </w:p>
        </w:tc>
        <w:tc>
          <w:tcPr>
            <w:tcW w:w="0" w:type="auto"/>
            <w:noWrap/>
            <w:vAlign w:val="top"/>
            <w:hideMark/>
          </w:tcPr>
          <w:p w14:paraId="07D3D1E7" w14:textId="568A639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56</w:t>
            </w:r>
          </w:p>
        </w:tc>
      </w:tr>
      <w:tr w:rsidR="00C23B68" w:rsidRPr="00C23B68" w14:paraId="1B7804BD" w14:textId="77777777" w:rsidTr="00C23B68">
        <w:trPr>
          <w:cantSplit/>
          <w:jc w:val="left"/>
        </w:trPr>
        <w:tc>
          <w:tcPr>
            <w:tcW w:w="0" w:type="auto"/>
            <w:vAlign w:val="top"/>
            <w:hideMark/>
          </w:tcPr>
          <w:p w14:paraId="767B7F89"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CD5</w:t>
            </w:r>
          </w:p>
        </w:tc>
        <w:tc>
          <w:tcPr>
            <w:tcW w:w="0" w:type="auto"/>
            <w:noWrap/>
            <w:vAlign w:val="top"/>
            <w:hideMark/>
          </w:tcPr>
          <w:p w14:paraId="7AD88F8B" w14:textId="7F7BA13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107D389" w14:textId="08B963E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44B1B58" w14:textId="245496F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064BA03" w14:textId="386340E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340E406" w14:textId="489F6B0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2B789957" w14:textId="17AD565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35</w:t>
            </w:r>
          </w:p>
        </w:tc>
        <w:tc>
          <w:tcPr>
            <w:tcW w:w="0" w:type="auto"/>
            <w:noWrap/>
            <w:vAlign w:val="top"/>
            <w:hideMark/>
          </w:tcPr>
          <w:p w14:paraId="4C9F6C4E" w14:textId="22DA0A0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32</w:t>
            </w:r>
          </w:p>
        </w:tc>
        <w:tc>
          <w:tcPr>
            <w:tcW w:w="0" w:type="auto"/>
            <w:noWrap/>
            <w:vAlign w:val="top"/>
            <w:hideMark/>
          </w:tcPr>
          <w:p w14:paraId="1B0AD40A" w14:textId="322F112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22</w:t>
            </w:r>
          </w:p>
        </w:tc>
        <w:tc>
          <w:tcPr>
            <w:tcW w:w="0" w:type="auto"/>
            <w:noWrap/>
            <w:vAlign w:val="top"/>
            <w:hideMark/>
          </w:tcPr>
          <w:p w14:paraId="09754619" w14:textId="2830A596"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32</w:t>
            </w:r>
          </w:p>
        </w:tc>
        <w:tc>
          <w:tcPr>
            <w:tcW w:w="0" w:type="auto"/>
            <w:noWrap/>
            <w:vAlign w:val="top"/>
            <w:hideMark/>
          </w:tcPr>
          <w:p w14:paraId="730EE4FA" w14:textId="467B35C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11</w:t>
            </w:r>
          </w:p>
        </w:tc>
        <w:tc>
          <w:tcPr>
            <w:tcW w:w="0" w:type="auto"/>
            <w:noWrap/>
            <w:vAlign w:val="top"/>
            <w:hideMark/>
          </w:tcPr>
          <w:p w14:paraId="1D7337FE" w14:textId="40A8DB2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16</w:t>
            </w:r>
          </w:p>
        </w:tc>
        <w:tc>
          <w:tcPr>
            <w:tcW w:w="0" w:type="auto"/>
            <w:noWrap/>
            <w:vAlign w:val="top"/>
            <w:hideMark/>
          </w:tcPr>
          <w:p w14:paraId="6837D7C6" w14:textId="637EFCEF"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16</w:t>
            </w:r>
          </w:p>
        </w:tc>
        <w:tc>
          <w:tcPr>
            <w:tcW w:w="0" w:type="auto"/>
            <w:noWrap/>
            <w:vAlign w:val="top"/>
            <w:hideMark/>
          </w:tcPr>
          <w:p w14:paraId="415DB23A" w14:textId="1A090FD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27</w:t>
            </w:r>
          </w:p>
        </w:tc>
        <w:tc>
          <w:tcPr>
            <w:tcW w:w="0" w:type="auto"/>
            <w:noWrap/>
            <w:vAlign w:val="top"/>
            <w:hideMark/>
          </w:tcPr>
          <w:p w14:paraId="428B391B" w14:textId="64A9251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21</w:t>
            </w:r>
          </w:p>
        </w:tc>
        <w:tc>
          <w:tcPr>
            <w:tcW w:w="0" w:type="auto"/>
            <w:noWrap/>
            <w:vAlign w:val="top"/>
            <w:hideMark/>
          </w:tcPr>
          <w:p w14:paraId="721A9912" w14:textId="3F8927D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25</w:t>
            </w:r>
          </w:p>
        </w:tc>
        <w:tc>
          <w:tcPr>
            <w:tcW w:w="0" w:type="auto"/>
            <w:noWrap/>
            <w:vAlign w:val="top"/>
            <w:hideMark/>
          </w:tcPr>
          <w:p w14:paraId="016F46B2" w14:textId="0A34DE2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24</w:t>
            </w:r>
          </w:p>
        </w:tc>
        <w:tc>
          <w:tcPr>
            <w:tcW w:w="0" w:type="auto"/>
            <w:noWrap/>
            <w:vAlign w:val="top"/>
            <w:hideMark/>
          </w:tcPr>
          <w:p w14:paraId="24F7D795" w14:textId="3D4E1BD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24</w:t>
            </w:r>
          </w:p>
        </w:tc>
        <w:tc>
          <w:tcPr>
            <w:tcW w:w="0" w:type="auto"/>
            <w:noWrap/>
            <w:vAlign w:val="top"/>
            <w:hideMark/>
          </w:tcPr>
          <w:p w14:paraId="53163C75" w14:textId="779B1CB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32</w:t>
            </w:r>
          </w:p>
        </w:tc>
        <w:tc>
          <w:tcPr>
            <w:tcW w:w="0" w:type="auto"/>
            <w:noWrap/>
            <w:vAlign w:val="top"/>
            <w:hideMark/>
          </w:tcPr>
          <w:p w14:paraId="171A24DE" w14:textId="68CF58B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24</w:t>
            </w:r>
          </w:p>
        </w:tc>
        <w:tc>
          <w:tcPr>
            <w:tcW w:w="0" w:type="auto"/>
            <w:noWrap/>
            <w:vAlign w:val="top"/>
            <w:hideMark/>
          </w:tcPr>
          <w:p w14:paraId="61051809" w14:textId="5727D17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25</w:t>
            </w:r>
          </w:p>
        </w:tc>
      </w:tr>
      <w:tr w:rsidR="00C23B68" w:rsidRPr="00C23B68" w14:paraId="597900B2" w14:textId="77777777" w:rsidTr="00C23B68">
        <w:trPr>
          <w:cantSplit/>
          <w:jc w:val="left"/>
        </w:trPr>
        <w:tc>
          <w:tcPr>
            <w:tcW w:w="0" w:type="auto"/>
            <w:vAlign w:val="top"/>
            <w:hideMark/>
          </w:tcPr>
          <w:p w14:paraId="665A769D"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CD6</w:t>
            </w:r>
          </w:p>
        </w:tc>
        <w:tc>
          <w:tcPr>
            <w:tcW w:w="0" w:type="auto"/>
            <w:noWrap/>
            <w:vAlign w:val="top"/>
            <w:hideMark/>
          </w:tcPr>
          <w:p w14:paraId="37854877" w14:textId="60096BD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F39D87F" w14:textId="64E0395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9333CC1" w14:textId="10C93A0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DAE8FED" w14:textId="18F37DB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CD472CE" w14:textId="2DA0FFE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D451E7A" w14:textId="6879254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0FAF1FC4" w14:textId="668AD18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46</w:t>
            </w:r>
          </w:p>
        </w:tc>
        <w:tc>
          <w:tcPr>
            <w:tcW w:w="0" w:type="auto"/>
            <w:noWrap/>
            <w:vAlign w:val="top"/>
            <w:hideMark/>
          </w:tcPr>
          <w:p w14:paraId="4C6255FA" w14:textId="259997E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36</w:t>
            </w:r>
          </w:p>
        </w:tc>
        <w:tc>
          <w:tcPr>
            <w:tcW w:w="0" w:type="auto"/>
            <w:noWrap/>
            <w:vAlign w:val="top"/>
            <w:hideMark/>
          </w:tcPr>
          <w:p w14:paraId="7389455D" w14:textId="7994A53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52</w:t>
            </w:r>
          </w:p>
        </w:tc>
        <w:tc>
          <w:tcPr>
            <w:tcW w:w="0" w:type="auto"/>
            <w:noWrap/>
            <w:vAlign w:val="top"/>
            <w:hideMark/>
          </w:tcPr>
          <w:p w14:paraId="7436F00D" w14:textId="4238DD7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26</w:t>
            </w:r>
          </w:p>
        </w:tc>
        <w:tc>
          <w:tcPr>
            <w:tcW w:w="0" w:type="auto"/>
            <w:noWrap/>
            <w:vAlign w:val="top"/>
            <w:hideMark/>
          </w:tcPr>
          <w:p w14:paraId="7AA418E2" w14:textId="3DA487D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34</w:t>
            </w:r>
          </w:p>
        </w:tc>
        <w:tc>
          <w:tcPr>
            <w:tcW w:w="0" w:type="auto"/>
            <w:noWrap/>
            <w:vAlign w:val="top"/>
            <w:hideMark/>
          </w:tcPr>
          <w:p w14:paraId="045B812E" w14:textId="22D7C7B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27</w:t>
            </w:r>
          </w:p>
        </w:tc>
        <w:tc>
          <w:tcPr>
            <w:tcW w:w="0" w:type="auto"/>
            <w:noWrap/>
            <w:vAlign w:val="top"/>
            <w:hideMark/>
          </w:tcPr>
          <w:p w14:paraId="4577648D" w14:textId="6FC03AB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36</w:t>
            </w:r>
          </w:p>
        </w:tc>
        <w:tc>
          <w:tcPr>
            <w:tcW w:w="0" w:type="auto"/>
            <w:noWrap/>
            <w:vAlign w:val="top"/>
            <w:hideMark/>
          </w:tcPr>
          <w:p w14:paraId="105960D3" w14:textId="02B3196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26</w:t>
            </w:r>
          </w:p>
        </w:tc>
        <w:tc>
          <w:tcPr>
            <w:tcW w:w="0" w:type="auto"/>
            <w:noWrap/>
            <w:vAlign w:val="top"/>
            <w:hideMark/>
          </w:tcPr>
          <w:p w14:paraId="4FE42BD5" w14:textId="0FAC7FF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34</w:t>
            </w:r>
          </w:p>
        </w:tc>
        <w:tc>
          <w:tcPr>
            <w:tcW w:w="0" w:type="auto"/>
            <w:noWrap/>
            <w:vAlign w:val="top"/>
            <w:hideMark/>
          </w:tcPr>
          <w:p w14:paraId="7F727885" w14:textId="6802730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35</w:t>
            </w:r>
          </w:p>
        </w:tc>
        <w:tc>
          <w:tcPr>
            <w:tcW w:w="0" w:type="auto"/>
            <w:noWrap/>
            <w:vAlign w:val="top"/>
            <w:hideMark/>
          </w:tcPr>
          <w:p w14:paraId="658686F7" w14:textId="3669C3B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39</w:t>
            </w:r>
          </w:p>
        </w:tc>
        <w:tc>
          <w:tcPr>
            <w:tcW w:w="0" w:type="auto"/>
            <w:noWrap/>
            <w:vAlign w:val="top"/>
            <w:hideMark/>
          </w:tcPr>
          <w:p w14:paraId="74F4AD49" w14:textId="19F7C4E5"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37</w:t>
            </w:r>
          </w:p>
        </w:tc>
        <w:tc>
          <w:tcPr>
            <w:tcW w:w="0" w:type="auto"/>
            <w:noWrap/>
            <w:vAlign w:val="top"/>
            <w:hideMark/>
          </w:tcPr>
          <w:p w14:paraId="69A8B783" w14:textId="0069114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36</w:t>
            </w:r>
          </w:p>
        </w:tc>
        <w:tc>
          <w:tcPr>
            <w:tcW w:w="0" w:type="auto"/>
            <w:noWrap/>
            <w:vAlign w:val="top"/>
            <w:hideMark/>
          </w:tcPr>
          <w:p w14:paraId="08950F4F" w14:textId="1A87C32F"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36</w:t>
            </w:r>
          </w:p>
        </w:tc>
      </w:tr>
      <w:tr w:rsidR="00C23B68" w:rsidRPr="00C23B68" w14:paraId="23296AFD" w14:textId="77777777" w:rsidTr="00C23B68">
        <w:trPr>
          <w:cantSplit/>
          <w:jc w:val="left"/>
        </w:trPr>
        <w:tc>
          <w:tcPr>
            <w:tcW w:w="0" w:type="auto"/>
            <w:vAlign w:val="top"/>
            <w:hideMark/>
          </w:tcPr>
          <w:p w14:paraId="121C92F2"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CD9</w:t>
            </w:r>
          </w:p>
        </w:tc>
        <w:tc>
          <w:tcPr>
            <w:tcW w:w="0" w:type="auto"/>
            <w:noWrap/>
            <w:vAlign w:val="top"/>
            <w:hideMark/>
          </w:tcPr>
          <w:p w14:paraId="6D3DFF11" w14:textId="6CBF34C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E6F0F01" w14:textId="0AC29B0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59FA5DC" w14:textId="488308D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8AA8C36" w14:textId="61CDF08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1D1E2AA" w14:textId="5A53633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BF14E94" w14:textId="4887B64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3604DCB" w14:textId="5D886EB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60955044" w14:textId="4D9D91E6"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46</w:t>
            </w:r>
          </w:p>
        </w:tc>
        <w:tc>
          <w:tcPr>
            <w:tcW w:w="0" w:type="auto"/>
            <w:noWrap/>
            <w:vAlign w:val="top"/>
            <w:hideMark/>
          </w:tcPr>
          <w:p w14:paraId="5B3533A4" w14:textId="7649CC86"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56</w:t>
            </w:r>
          </w:p>
        </w:tc>
        <w:tc>
          <w:tcPr>
            <w:tcW w:w="0" w:type="auto"/>
            <w:noWrap/>
            <w:vAlign w:val="top"/>
            <w:hideMark/>
          </w:tcPr>
          <w:p w14:paraId="230B0CD9" w14:textId="6BCFA14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19</w:t>
            </w:r>
          </w:p>
        </w:tc>
        <w:tc>
          <w:tcPr>
            <w:tcW w:w="0" w:type="auto"/>
            <w:noWrap/>
            <w:vAlign w:val="top"/>
            <w:hideMark/>
          </w:tcPr>
          <w:p w14:paraId="79F89461" w14:textId="71879BA5"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52</w:t>
            </w:r>
          </w:p>
        </w:tc>
        <w:tc>
          <w:tcPr>
            <w:tcW w:w="0" w:type="auto"/>
            <w:noWrap/>
            <w:vAlign w:val="top"/>
            <w:hideMark/>
          </w:tcPr>
          <w:p w14:paraId="50614C3E" w14:textId="75FA516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32</w:t>
            </w:r>
          </w:p>
        </w:tc>
        <w:tc>
          <w:tcPr>
            <w:tcW w:w="0" w:type="auto"/>
            <w:noWrap/>
            <w:vAlign w:val="top"/>
            <w:hideMark/>
          </w:tcPr>
          <w:p w14:paraId="3FB6BBDE" w14:textId="79975D5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54</w:t>
            </w:r>
          </w:p>
        </w:tc>
        <w:tc>
          <w:tcPr>
            <w:tcW w:w="0" w:type="auto"/>
            <w:noWrap/>
            <w:vAlign w:val="top"/>
            <w:hideMark/>
          </w:tcPr>
          <w:p w14:paraId="60520937" w14:textId="51686D2F"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41</w:t>
            </w:r>
          </w:p>
        </w:tc>
        <w:tc>
          <w:tcPr>
            <w:tcW w:w="0" w:type="auto"/>
            <w:noWrap/>
            <w:vAlign w:val="top"/>
            <w:hideMark/>
          </w:tcPr>
          <w:p w14:paraId="46386D74" w14:textId="3F9DBECE"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52</w:t>
            </w:r>
          </w:p>
        </w:tc>
        <w:tc>
          <w:tcPr>
            <w:tcW w:w="0" w:type="auto"/>
            <w:noWrap/>
            <w:vAlign w:val="top"/>
            <w:hideMark/>
          </w:tcPr>
          <w:p w14:paraId="7DCBD93F" w14:textId="1FD2378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45</w:t>
            </w:r>
          </w:p>
        </w:tc>
        <w:tc>
          <w:tcPr>
            <w:tcW w:w="0" w:type="auto"/>
            <w:noWrap/>
            <w:vAlign w:val="top"/>
            <w:hideMark/>
          </w:tcPr>
          <w:p w14:paraId="105A4B7D" w14:textId="1B4E0F2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49</w:t>
            </w:r>
          </w:p>
        </w:tc>
        <w:tc>
          <w:tcPr>
            <w:tcW w:w="0" w:type="auto"/>
            <w:noWrap/>
            <w:vAlign w:val="top"/>
            <w:hideMark/>
          </w:tcPr>
          <w:p w14:paraId="730EA8CA" w14:textId="171A1BE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56</w:t>
            </w:r>
          </w:p>
        </w:tc>
        <w:tc>
          <w:tcPr>
            <w:tcW w:w="0" w:type="auto"/>
            <w:noWrap/>
            <w:vAlign w:val="top"/>
            <w:hideMark/>
          </w:tcPr>
          <w:p w14:paraId="146E37EF" w14:textId="2C87E8E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48</w:t>
            </w:r>
          </w:p>
        </w:tc>
        <w:tc>
          <w:tcPr>
            <w:tcW w:w="0" w:type="auto"/>
            <w:noWrap/>
            <w:vAlign w:val="top"/>
            <w:hideMark/>
          </w:tcPr>
          <w:p w14:paraId="63648AB0" w14:textId="6A23BD4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55</w:t>
            </w:r>
          </w:p>
        </w:tc>
      </w:tr>
      <w:tr w:rsidR="00C23B68" w:rsidRPr="00C23B68" w14:paraId="251B9A3B" w14:textId="77777777" w:rsidTr="00C23B68">
        <w:trPr>
          <w:cantSplit/>
          <w:jc w:val="left"/>
        </w:trPr>
        <w:tc>
          <w:tcPr>
            <w:tcW w:w="0" w:type="auto"/>
            <w:vAlign w:val="top"/>
            <w:hideMark/>
          </w:tcPr>
          <w:p w14:paraId="06FA38B7"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CD11</w:t>
            </w:r>
          </w:p>
        </w:tc>
        <w:tc>
          <w:tcPr>
            <w:tcW w:w="0" w:type="auto"/>
            <w:noWrap/>
            <w:vAlign w:val="top"/>
            <w:hideMark/>
          </w:tcPr>
          <w:p w14:paraId="485E7EED" w14:textId="0291389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C3817A5" w14:textId="5A98B96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EF01512" w14:textId="760C4E8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B651E65" w14:textId="6716D1B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14BCDC7" w14:textId="39841F2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42210E7" w14:textId="5FB6DC2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9EF3DF1" w14:textId="16E016F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A282016" w14:textId="0FD1484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7063EE84" w14:textId="00E5528E"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55</w:t>
            </w:r>
          </w:p>
        </w:tc>
        <w:tc>
          <w:tcPr>
            <w:tcW w:w="0" w:type="auto"/>
            <w:noWrap/>
            <w:vAlign w:val="top"/>
            <w:hideMark/>
          </w:tcPr>
          <w:p w14:paraId="44C227FA" w14:textId="2E8927C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25</w:t>
            </w:r>
          </w:p>
        </w:tc>
        <w:tc>
          <w:tcPr>
            <w:tcW w:w="0" w:type="auto"/>
            <w:noWrap/>
            <w:vAlign w:val="top"/>
            <w:hideMark/>
          </w:tcPr>
          <w:p w14:paraId="67847C8E" w14:textId="3AF86FE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39</w:t>
            </w:r>
          </w:p>
        </w:tc>
        <w:tc>
          <w:tcPr>
            <w:tcW w:w="0" w:type="auto"/>
            <w:noWrap/>
            <w:vAlign w:val="top"/>
            <w:hideMark/>
          </w:tcPr>
          <w:p w14:paraId="60AB5283" w14:textId="335324B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26</w:t>
            </w:r>
          </w:p>
        </w:tc>
        <w:tc>
          <w:tcPr>
            <w:tcW w:w="0" w:type="auto"/>
            <w:noWrap/>
            <w:vAlign w:val="top"/>
            <w:hideMark/>
          </w:tcPr>
          <w:p w14:paraId="27896041" w14:textId="504F0FE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49</w:t>
            </w:r>
          </w:p>
        </w:tc>
        <w:tc>
          <w:tcPr>
            <w:tcW w:w="0" w:type="auto"/>
            <w:noWrap/>
            <w:vAlign w:val="top"/>
            <w:hideMark/>
          </w:tcPr>
          <w:p w14:paraId="5C3E7055" w14:textId="3D02C89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35</w:t>
            </w:r>
          </w:p>
        </w:tc>
        <w:tc>
          <w:tcPr>
            <w:tcW w:w="0" w:type="auto"/>
            <w:noWrap/>
            <w:vAlign w:val="top"/>
            <w:hideMark/>
          </w:tcPr>
          <w:p w14:paraId="62685B19" w14:textId="7258211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46</w:t>
            </w:r>
          </w:p>
        </w:tc>
        <w:tc>
          <w:tcPr>
            <w:tcW w:w="0" w:type="auto"/>
            <w:noWrap/>
            <w:vAlign w:val="top"/>
            <w:hideMark/>
          </w:tcPr>
          <w:p w14:paraId="587BAF56" w14:textId="5D05D41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53</w:t>
            </w:r>
          </w:p>
        </w:tc>
        <w:tc>
          <w:tcPr>
            <w:tcW w:w="0" w:type="auto"/>
            <w:noWrap/>
            <w:vAlign w:val="top"/>
            <w:hideMark/>
          </w:tcPr>
          <w:p w14:paraId="1C026D9B" w14:textId="70A42D6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59</w:t>
            </w:r>
          </w:p>
        </w:tc>
        <w:tc>
          <w:tcPr>
            <w:tcW w:w="0" w:type="auto"/>
            <w:noWrap/>
            <w:vAlign w:val="top"/>
            <w:hideMark/>
          </w:tcPr>
          <w:p w14:paraId="24339459" w14:textId="7E4B967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52</w:t>
            </w:r>
          </w:p>
        </w:tc>
        <w:tc>
          <w:tcPr>
            <w:tcW w:w="0" w:type="auto"/>
            <w:noWrap/>
            <w:vAlign w:val="top"/>
            <w:hideMark/>
          </w:tcPr>
          <w:p w14:paraId="69CEE748" w14:textId="7720243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64</w:t>
            </w:r>
          </w:p>
        </w:tc>
        <w:tc>
          <w:tcPr>
            <w:tcW w:w="0" w:type="auto"/>
            <w:noWrap/>
            <w:vAlign w:val="top"/>
            <w:hideMark/>
          </w:tcPr>
          <w:p w14:paraId="418BA3E7" w14:textId="3D81055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47</w:t>
            </w:r>
          </w:p>
        </w:tc>
      </w:tr>
      <w:tr w:rsidR="00C23B68" w:rsidRPr="00C23B68" w14:paraId="0289C656" w14:textId="77777777" w:rsidTr="00C23B68">
        <w:trPr>
          <w:cantSplit/>
          <w:jc w:val="left"/>
        </w:trPr>
        <w:tc>
          <w:tcPr>
            <w:tcW w:w="0" w:type="auto"/>
            <w:vAlign w:val="top"/>
            <w:hideMark/>
          </w:tcPr>
          <w:p w14:paraId="2EF87D96"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CD12</w:t>
            </w:r>
          </w:p>
        </w:tc>
        <w:tc>
          <w:tcPr>
            <w:tcW w:w="0" w:type="auto"/>
            <w:noWrap/>
            <w:vAlign w:val="top"/>
            <w:hideMark/>
          </w:tcPr>
          <w:p w14:paraId="0DF6A728" w14:textId="265F15E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A775DD5" w14:textId="1CC38D1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05785F9" w14:textId="7673F06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8BB9A3F" w14:textId="3AB9249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0190EDE" w14:textId="54EC4C0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C5C4C65" w14:textId="6069771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BEB67FA" w14:textId="465B86BE"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100BEE2" w14:textId="6418BC1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4A7AE82" w14:textId="7DE9D00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1FDE72DE" w14:textId="1FCEBED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22</w:t>
            </w:r>
          </w:p>
        </w:tc>
        <w:tc>
          <w:tcPr>
            <w:tcW w:w="0" w:type="auto"/>
            <w:noWrap/>
            <w:vAlign w:val="top"/>
            <w:hideMark/>
          </w:tcPr>
          <w:p w14:paraId="33E9669F" w14:textId="6B2A6495"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47</w:t>
            </w:r>
          </w:p>
        </w:tc>
        <w:tc>
          <w:tcPr>
            <w:tcW w:w="0" w:type="auto"/>
            <w:noWrap/>
            <w:vAlign w:val="top"/>
            <w:hideMark/>
          </w:tcPr>
          <w:p w14:paraId="1C12AF8A" w14:textId="3E111E4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31</w:t>
            </w:r>
          </w:p>
        </w:tc>
        <w:tc>
          <w:tcPr>
            <w:tcW w:w="0" w:type="auto"/>
            <w:noWrap/>
            <w:vAlign w:val="top"/>
            <w:hideMark/>
          </w:tcPr>
          <w:p w14:paraId="13E50971" w14:textId="0D22BF0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38</w:t>
            </w:r>
          </w:p>
        </w:tc>
        <w:tc>
          <w:tcPr>
            <w:tcW w:w="0" w:type="auto"/>
            <w:noWrap/>
            <w:vAlign w:val="top"/>
            <w:hideMark/>
          </w:tcPr>
          <w:p w14:paraId="54A7F264" w14:textId="5F86FB6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32</w:t>
            </w:r>
          </w:p>
        </w:tc>
        <w:tc>
          <w:tcPr>
            <w:tcW w:w="0" w:type="auto"/>
            <w:noWrap/>
            <w:vAlign w:val="top"/>
            <w:hideMark/>
          </w:tcPr>
          <w:p w14:paraId="4A0AC4F6" w14:textId="2C98D7F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40</w:t>
            </w:r>
          </w:p>
        </w:tc>
        <w:tc>
          <w:tcPr>
            <w:tcW w:w="0" w:type="auto"/>
            <w:noWrap/>
            <w:vAlign w:val="top"/>
            <w:hideMark/>
          </w:tcPr>
          <w:p w14:paraId="1A32FB05" w14:textId="4590C83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38</w:t>
            </w:r>
          </w:p>
        </w:tc>
        <w:tc>
          <w:tcPr>
            <w:tcW w:w="0" w:type="auto"/>
            <w:noWrap/>
            <w:vAlign w:val="top"/>
            <w:hideMark/>
          </w:tcPr>
          <w:p w14:paraId="30D4A6A4" w14:textId="61F8C21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42</w:t>
            </w:r>
          </w:p>
        </w:tc>
        <w:tc>
          <w:tcPr>
            <w:tcW w:w="0" w:type="auto"/>
            <w:noWrap/>
            <w:vAlign w:val="top"/>
            <w:hideMark/>
          </w:tcPr>
          <w:p w14:paraId="6909A16A" w14:textId="434CFAE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45</w:t>
            </w:r>
          </w:p>
        </w:tc>
        <w:tc>
          <w:tcPr>
            <w:tcW w:w="0" w:type="auto"/>
            <w:noWrap/>
            <w:vAlign w:val="top"/>
            <w:hideMark/>
          </w:tcPr>
          <w:p w14:paraId="3182566C" w14:textId="5B2B608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44</w:t>
            </w:r>
          </w:p>
        </w:tc>
        <w:tc>
          <w:tcPr>
            <w:tcW w:w="0" w:type="auto"/>
            <w:noWrap/>
            <w:vAlign w:val="top"/>
            <w:hideMark/>
          </w:tcPr>
          <w:p w14:paraId="703A2AD3" w14:textId="080B23B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40</w:t>
            </w:r>
          </w:p>
        </w:tc>
      </w:tr>
      <w:tr w:rsidR="00C23B68" w:rsidRPr="00C23B68" w14:paraId="1F9A7750" w14:textId="77777777" w:rsidTr="00C23B68">
        <w:trPr>
          <w:cantSplit/>
          <w:jc w:val="left"/>
        </w:trPr>
        <w:tc>
          <w:tcPr>
            <w:tcW w:w="0" w:type="auto"/>
            <w:vAlign w:val="top"/>
            <w:hideMark/>
          </w:tcPr>
          <w:p w14:paraId="7A8A7115"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CD13</w:t>
            </w:r>
          </w:p>
        </w:tc>
        <w:tc>
          <w:tcPr>
            <w:tcW w:w="0" w:type="auto"/>
            <w:noWrap/>
            <w:vAlign w:val="top"/>
            <w:hideMark/>
          </w:tcPr>
          <w:p w14:paraId="2C213A67" w14:textId="1C7C74D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1CA5112" w14:textId="0EF17C6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994D63D" w14:textId="2743F3C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DEBAC8F" w14:textId="05C4E3E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547F850" w14:textId="3FED2E7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50DF366" w14:textId="274BF0EE"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33F5DD5" w14:textId="25ECB00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0FF7CAF" w14:textId="3E04BD4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45F2A48" w14:textId="17C9AD4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1E5C46E" w14:textId="52FF0C3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06AD7340" w14:textId="1CD660A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56</w:t>
            </w:r>
          </w:p>
        </w:tc>
        <w:tc>
          <w:tcPr>
            <w:tcW w:w="0" w:type="auto"/>
            <w:noWrap/>
            <w:vAlign w:val="top"/>
            <w:hideMark/>
          </w:tcPr>
          <w:p w14:paraId="472B1612" w14:textId="40E9D59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33</w:t>
            </w:r>
          </w:p>
        </w:tc>
        <w:tc>
          <w:tcPr>
            <w:tcW w:w="0" w:type="auto"/>
            <w:noWrap/>
            <w:vAlign w:val="top"/>
            <w:hideMark/>
          </w:tcPr>
          <w:p w14:paraId="5AFA96BD" w14:textId="472FBA9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23</w:t>
            </w:r>
          </w:p>
        </w:tc>
        <w:tc>
          <w:tcPr>
            <w:tcW w:w="0" w:type="auto"/>
            <w:noWrap/>
            <w:vAlign w:val="top"/>
            <w:hideMark/>
          </w:tcPr>
          <w:p w14:paraId="5A75C792" w14:textId="00D217D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15</w:t>
            </w:r>
          </w:p>
        </w:tc>
        <w:tc>
          <w:tcPr>
            <w:tcW w:w="0" w:type="auto"/>
            <w:noWrap/>
            <w:vAlign w:val="top"/>
            <w:hideMark/>
          </w:tcPr>
          <w:p w14:paraId="73760FFE" w14:textId="1ED854E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19</w:t>
            </w:r>
          </w:p>
        </w:tc>
        <w:tc>
          <w:tcPr>
            <w:tcW w:w="0" w:type="auto"/>
            <w:noWrap/>
            <w:vAlign w:val="top"/>
            <w:hideMark/>
          </w:tcPr>
          <w:p w14:paraId="135068F4" w14:textId="3666ABF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17</w:t>
            </w:r>
          </w:p>
        </w:tc>
        <w:tc>
          <w:tcPr>
            <w:tcW w:w="0" w:type="auto"/>
            <w:noWrap/>
            <w:vAlign w:val="top"/>
            <w:hideMark/>
          </w:tcPr>
          <w:p w14:paraId="0ED71EDA" w14:textId="594B01E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21</w:t>
            </w:r>
          </w:p>
        </w:tc>
        <w:tc>
          <w:tcPr>
            <w:tcW w:w="0" w:type="auto"/>
            <w:noWrap/>
            <w:vAlign w:val="top"/>
            <w:hideMark/>
          </w:tcPr>
          <w:p w14:paraId="6DC74C3D" w14:textId="50B33B5E"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13</w:t>
            </w:r>
          </w:p>
        </w:tc>
        <w:tc>
          <w:tcPr>
            <w:tcW w:w="0" w:type="auto"/>
            <w:noWrap/>
            <w:vAlign w:val="top"/>
            <w:hideMark/>
          </w:tcPr>
          <w:p w14:paraId="11C49F19" w14:textId="2A75824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16</w:t>
            </w:r>
          </w:p>
        </w:tc>
        <w:tc>
          <w:tcPr>
            <w:tcW w:w="0" w:type="auto"/>
            <w:noWrap/>
            <w:vAlign w:val="top"/>
            <w:hideMark/>
          </w:tcPr>
          <w:p w14:paraId="3F183AF4" w14:textId="0FEC8F9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17</w:t>
            </w:r>
          </w:p>
        </w:tc>
      </w:tr>
      <w:tr w:rsidR="00C23B68" w:rsidRPr="00C23B68" w14:paraId="39E8C97B" w14:textId="77777777" w:rsidTr="00C23B68">
        <w:trPr>
          <w:cantSplit/>
          <w:jc w:val="left"/>
        </w:trPr>
        <w:tc>
          <w:tcPr>
            <w:tcW w:w="0" w:type="auto"/>
            <w:vAlign w:val="top"/>
            <w:hideMark/>
          </w:tcPr>
          <w:p w14:paraId="03DFF548"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CD14</w:t>
            </w:r>
          </w:p>
        </w:tc>
        <w:tc>
          <w:tcPr>
            <w:tcW w:w="0" w:type="auto"/>
            <w:noWrap/>
            <w:vAlign w:val="top"/>
            <w:hideMark/>
          </w:tcPr>
          <w:p w14:paraId="41D18DFE" w14:textId="199A197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F412404" w14:textId="21445C7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10F5FA8" w14:textId="45477CD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5D57E54" w14:textId="3F571A6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A5C5599" w14:textId="12D4D22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34CBCCD" w14:textId="69002C8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1F3E5BB" w14:textId="3339CA0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4C107EE" w14:textId="290722E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C5A1CDD" w14:textId="49F1CC8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812173C" w14:textId="528FDA3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912478B" w14:textId="09CA21C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6D4F64CD" w14:textId="5F9F2E75"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39</w:t>
            </w:r>
          </w:p>
        </w:tc>
        <w:tc>
          <w:tcPr>
            <w:tcW w:w="0" w:type="auto"/>
            <w:noWrap/>
            <w:vAlign w:val="top"/>
            <w:hideMark/>
          </w:tcPr>
          <w:p w14:paraId="19DB0D5A" w14:textId="63B33D5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42</w:t>
            </w:r>
          </w:p>
        </w:tc>
        <w:tc>
          <w:tcPr>
            <w:tcW w:w="0" w:type="auto"/>
            <w:noWrap/>
            <w:vAlign w:val="top"/>
            <w:hideMark/>
          </w:tcPr>
          <w:p w14:paraId="039BF95C" w14:textId="57B395A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33</w:t>
            </w:r>
          </w:p>
        </w:tc>
        <w:tc>
          <w:tcPr>
            <w:tcW w:w="0" w:type="auto"/>
            <w:noWrap/>
            <w:vAlign w:val="top"/>
            <w:hideMark/>
          </w:tcPr>
          <w:p w14:paraId="11B9F2BA" w14:textId="0FED3F7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41</w:t>
            </w:r>
          </w:p>
        </w:tc>
        <w:tc>
          <w:tcPr>
            <w:tcW w:w="0" w:type="auto"/>
            <w:noWrap/>
            <w:vAlign w:val="top"/>
            <w:hideMark/>
          </w:tcPr>
          <w:p w14:paraId="25A174CE" w14:textId="2C2F574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38</w:t>
            </w:r>
          </w:p>
        </w:tc>
        <w:tc>
          <w:tcPr>
            <w:tcW w:w="0" w:type="auto"/>
            <w:noWrap/>
            <w:vAlign w:val="top"/>
            <w:hideMark/>
          </w:tcPr>
          <w:p w14:paraId="3E0AD542" w14:textId="688E37C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42</w:t>
            </w:r>
          </w:p>
        </w:tc>
        <w:tc>
          <w:tcPr>
            <w:tcW w:w="0" w:type="auto"/>
            <w:noWrap/>
            <w:vAlign w:val="top"/>
            <w:hideMark/>
          </w:tcPr>
          <w:p w14:paraId="40A41753" w14:textId="51F61C3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36</w:t>
            </w:r>
          </w:p>
        </w:tc>
        <w:tc>
          <w:tcPr>
            <w:tcW w:w="0" w:type="auto"/>
            <w:noWrap/>
            <w:vAlign w:val="top"/>
            <w:hideMark/>
          </w:tcPr>
          <w:p w14:paraId="721F9687" w14:textId="088E6E45"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39</w:t>
            </w:r>
          </w:p>
        </w:tc>
        <w:tc>
          <w:tcPr>
            <w:tcW w:w="0" w:type="auto"/>
            <w:noWrap/>
            <w:vAlign w:val="top"/>
            <w:hideMark/>
          </w:tcPr>
          <w:p w14:paraId="40DEAEE8" w14:textId="4E546E3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40</w:t>
            </w:r>
          </w:p>
        </w:tc>
      </w:tr>
      <w:tr w:rsidR="00C23B68" w:rsidRPr="00C23B68" w14:paraId="00D34A1E" w14:textId="77777777" w:rsidTr="00C23B68">
        <w:trPr>
          <w:cantSplit/>
          <w:jc w:val="left"/>
        </w:trPr>
        <w:tc>
          <w:tcPr>
            <w:tcW w:w="0" w:type="auto"/>
            <w:vAlign w:val="top"/>
            <w:hideMark/>
          </w:tcPr>
          <w:p w14:paraId="32864D4D"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CD15</w:t>
            </w:r>
          </w:p>
        </w:tc>
        <w:tc>
          <w:tcPr>
            <w:tcW w:w="0" w:type="auto"/>
            <w:noWrap/>
            <w:vAlign w:val="top"/>
            <w:hideMark/>
          </w:tcPr>
          <w:p w14:paraId="65503FBD" w14:textId="3AE28B7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2AA1B69" w14:textId="52F2DD8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2EA7E9B" w14:textId="4EEFD49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907FCFD" w14:textId="0E916F7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2815958" w14:textId="74519B9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74D39DE" w14:textId="54EFE53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8B1DCA1" w14:textId="691C5B1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A69E44D" w14:textId="18357E5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B6859AD" w14:textId="52C38C7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D453DC7" w14:textId="465DBE9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45FE5EB" w14:textId="6EF9218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E042E21" w14:textId="75545F29"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416A85F3" w14:textId="7F6D557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29</w:t>
            </w:r>
          </w:p>
        </w:tc>
        <w:tc>
          <w:tcPr>
            <w:tcW w:w="0" w:type="auto"/>
            <w:noWrap/>
            <w:vAlign w:val="top"/>
            <w:hideMark/>
          </w:tcPr>
          <w:p w14:paraId="2EA18C93" w14:textId="562C3CA6"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27</w:t>
            </w:r>
          </w:p>
        </w:tc>
        <w:tc>
          <w:tcPr>
            <w:tcW w:w="0" w:type="auto"/>
            <w:noWrap/>
            <w:vAlign w:val="top"/>
            <w:hideMark/>
          </w:tcPr>
          <w:p w14:paraId="069AC051" w14:textId="29BA04F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27</w:t>
            </w:r>
          </w:p>
        </w:tc>
        <w:tc>
          <w:tcPr>
            <w:tcW w:w="0" w:type="auto"/>
            <w:noWrap/>
            <w:vAlign w:val="top"/>
            <w:hideMark/>
          </w:tcPr>
          <w:p w14:paraId="79D09FE4" w14:textId="730A0E02"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27</w:t>
            </w:r>
          </w:p>
        </w:tc>
        <w:tc>
          <w:tcPr>
            <w:tcW w:w="0" w:type="auto"/>
            <w:noWrap/>
            <w:vAlign w:val="top"/>
            <w:hideMark/>
          </w:tcPr>
          <w:p w14:paraId="5392DE12" w14:textId="1657BAF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31</w:t>
            </w:r>
          </w:p>
        </w:tc>
        <w:tc>
          <w:tcPr>
            <w:tcW w:w="0" w:type="auto"/>
            <w:noWrap/>
            <w:vAlign w:val="top"/>
            <w:hideMark/>
          </w:tcPr>
          <w:p w14:paraId="445E3646" w14:textId="4E288A8E"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21</w:t>
            </w:r>
          </w:p>
        </w:tc>
        <w:tc>
          <w:tcPr>
            <w:tcW w:w="0" w:type="auto"/>
            <w:noWrap/>
            <w:vAlign w:val="top"/>
            <w:hideMark/>
          </w:tcPr>
          <w:p w14:paraId="6D54FE2F" w14:textId="4778F14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23</w:t>
            </w:r>
          </w:p>
        </w:tc>
        <w:tc>
          <w:tcPr>
            <w:tcW w:w="0" w:type="auto"/>
            <w:noWrap/>
            <w:vAlign w:val="top"/>
            <w:hideMark/>
          </w:tcPr>
          <w:p w14:paraId="70A83A59" w14:textId="2A98A6E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24</w:t>
            </w:r>
          </w:p>
        </w:tc>
      </w:tr>
      <w:tr w:rsidR="00C23B68" w:rsidRPr="00C23B68" w14:paraId="588F743E" w14:textId="77777777" w:rsidTr="00C23B68">
        <w:trPr>
          <w:cantSplit/>
          <w:jc w:val="left"/>
        </w:trPr>
        <w:tc>
          <w:tcPr>
            <w:tcW w:w="0" w:type="auto"/>
            <w:vAlign w:val="top"/>
            <w:hideMark/>
          </w:tcPr>
          <w:p w14:paraId="44CF1606"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ODD1</w:t>
            </w:r>
          </w:p>
        </w:tc>
        <w:tc>
          <w:tcPr>
            <w:tcW w:w="0" w:type="auto"/>
            <w:noWrap/>
            <w:vAlign w:val="top"/>
            <w:hideMark/>
          </w:tcPr>
          <w:p w14:paraId="578CB5B4" w14:textId="775497F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C23914F" w14:textId="6372252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B8A5227" w14:textId="0EF3C64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47E5C76" w14:textId="75C95A6E"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EAE00D9" w14:textId="1C5F02B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463407A" w14:textId="6F72DDA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EAD5247" w14:textId="5E1898F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A3A2BFC" w14:textId="38FEB17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4B6333F" w14:textId="5A67D52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CD8C36A" w14:textId="1E34504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2CD96F2" w14:textId="48129B3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42488CD" w14:textId="18ACBDC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8A0CD81" w14:textId="12F8B800"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2BF8AE13" w14:textId="037C0CA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65</w:t>
            </w:r>
          </w:p>
        </w:tc>
        <w:tc>
          <w:tcPr>
            <w:tcW w:w="0" w:type="auto"/>
            <w:noWrap/>
            <w:vAlign w:val="top"/>
            <w:hideMark/>
          </w:tcPr>
          <w:p w14:paraId="7E3ACB11" w14:textId="5A788F0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72</w:t>
            </w:r>
          </w:p>
        </w:tc>
        <w:tc>
          <w:tcPr>
            <w:tcW w:w="0" w:type="auto"/>
            <w:noWrap/>
            <w:vAlign w:val="top"/>
            <w:hideMark/>
          </w:tcPr>
          <w:p w14:paraId="308D45E9" w14:textId="2596677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68</w:t>
            </w:r>
          </w:p>
        </w:tc>
        <w:tc>
          <w:tcPr>
            <w:tcW w:w="0" w:type="auto"/>
            <w:noWrap/>
            <w:vAlign w:val="top"/>
            <w:hideMark/>
          </w:tcPr>
          <w:p w14:paraId="36BFC380" w14:textId="6B36C05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57</w:t>
            </w:r>
          </w:p>
        </w:tc>
        <w:tc>
          <w:tcPr>
            <w:tcW w:w="0" w:type="auto"/>
            <w:noWrap/>
            <w:vAlign w:val="top"/>
            <w:hideMark/>
          </w:tcPr>
          <w:p w14:paraId="75BBE6C1" w14:textId="3AFEC05F"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56</w:t>
            </w:r>
          </w:p>
        </w:tc>
        <w:tc>
          <w:tcPr>
            <w:tcW w:w="0" w:type="auto"/>
            <w:noWrap/>
            <w:vAlign w:val="top"/>
            <w:hideMark/>
          </w:tcPr>
          <w:p w14:paraId="44907179" w14:textId="1C004EA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65</w:t>
            </w:r>
          </w:p>
        </w:tc>
        <w:tc>
          <w:tcPr>
            <w:tcW w:w="0" w:type="auto"/>
            <w:noWrap/>
            <w:vAlign w:val="top"/>
            <w:hideMark/>
          </w:tcPr>
          <w:p w14:paraId="745E166E" w14:textId="6A94B59F"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77</w:t>
            </w:r>
          </w:p>
        </w:tc>
      </w:tr>
      <w:tr w:rsidR="00C23B68" w:rsidRPr="00C23B68" w14:paraId="7AC29255" w14:textId="77777777" w:rsidTr="00C23B68">
        <w:trPr>
          <w:cantSplit/>
          <w:jc w:val="left"/>
        </w:trPr>
        <w:tc>
          <w:tcPr>
            <w:tcW w:w="0" w:type="auto"/>
            <w:vAlign w:val="top"/>
            <w:hideMark/>
          </w:tcPr>
          <w:p w14:paraId="126B5926"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ODD2</w:t>
            </w:r>
          </w:p>
        </w:tc>
        <w:tc>
          <w:tcPr>
            <w:tcW w:w="0" w:type="auto"/>
            <w:noWrap/>
            <w:vAlign w:val="top"/>
            <w:hideMark/>
          </w:tcPr>
          <w:p w14:paraId="3B47CC7D" w14:textId="612BBF6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C7CAE67" w14:textId="3B05E5E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63B7AD6" w14:textId="0A7D96F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2E44048" w14:textId="4B484FE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982CA25" w14:textId="78CBC7E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991CBEE" w14:textId="3222F0E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9491ED0" w14:textId="4D1B949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52FD1A0" w14:textId="22E0802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689CC94" w14:textId="61F5561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F7A215A" w14:textId="788FB8E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B5E86DD" w14:textId="78CBC23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46887DA" w14:textId="25FF6FA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9309F8B" w14:textId="3746AF1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965802B" w14:textId="21E1114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25F2E862" w14:textId="1F0B882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69</w:t>
            </w:r>
          </w:p>
        </w:tc>
        <w:tc>
          <w:tcPr>
            <w:tcW w:w="0" w:type="auto"/>
            <w:noWrap/>
            <w:vAlign w:val="top"/>
            <w:hideMark/>
          </w:tcPr>
          <w:p w14:paraId="72C9CD9E" w14:textId="2731C4A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56</w:t>
            </w:r>
          </w:p>
        </w:tc>
        <w:tc>
          <w:tcPr>
            <w:tcW w:w="0" w:type="auto"/>
            <w:noWrap/>
            <w:vAlign w:val="top"/>
            <w:hideMark/>
          </w:tcPr>
          <w:p w14:paraId="42E21452" w14:textId="40D36F4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44</w:t>
            </w:r>
          </w:p>
        </w:tc>
        <w:tc>
          <w:tcPr>
            <w:tcW w:w="0" w:type="auto"/>
            <w:noWrap/>
            <w:vAlign w:val="top"/>
            <w:hideMark/>
          </w:tcPr>
          <w:p w14:paraId="7632533F" w14:textId="4696F34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49</w:t>
            </w:r>
          </w:p>
        </w:tc>
        <w:tc>
          <w:tcPr>
            <w:tcW w:w="0" w:type="auto"/>
            <w:noWrap/>
            <w:vAlign w:val="top"/>
            <w:hideMark/>
          </w:tcPr>
          <w:p w14:paraId="03B08057" w14:textId="3808546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53</w:t>
            </w:r>
          </w:p>
        </w:tc>
        <w:tc>
          <w:tcPr>
            <w:tcW w:w="0" w:type="auto"/>
            <w:noWrap/>
            <w:vAlign w:val="top"/>
            <w:hideMark/>
          </w:tcPr>
          <w:p w14:paraId="2538452D" w14:textId="618E4E5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62</w:t>
            </w:r>
          </w:p>
        </w:tc>
      </w:tr>
      <w:tr w:rsidR="00C23B68" w:rsidRPr="00C23B68" w14:paraId="633E107F" w14:textId="77777777" w:rsidTr="00C23B68">
        <w:trPr>
          <w:cantSplit/>
          <w:jc w:val="left"/>
        </w:trPr>
        <w:tc>
          <w:tcPr>
            <w:tcW w:w="0" w:type="auto"/>
            <w:vAlign w:val="top"/>
            <w:hideMark/>
          </w:tcPr>
          <w:p w14:paraId="1574AF8F"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ODD3</w:t>
            </w:r>
          </w:p>
        </w:tc>
        <w:tc>
          <w:tcPr>
            <w:tcW w:w="0" w:type="auto"/>
            <w:noWrap/>
            <w:vAlign w:val="top"/>
            <w:hideMark/>
          </w:tcPr>
          <w:p w14:paraId="387FAAFC" w14:textId="5E314EF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4CF5B91" w14:textId="204F315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1F8913B" w14:textId="4D675F7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7E8702E" w14:textId="7EC0289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B247657" w14:textId="62BF70F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0DCDB72" w14:textId="4517957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3DB7735" w14:textId="3677678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5792172" w14:textId="02BEE5D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304C930" w14:textId="7016754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9A707CF" w14:textId="53ADF70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7E37413" w14:textId="67360CB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BE901F9" w14:textId="439879B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4FD9E13" w14:textId="674B815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0A6190A" w14:textId="4401290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F1B822E" w14:textId="72CC733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4D5DE7C4" w14:textId="0C89C11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62</w:t>
            </w:r>
          </w:p>
        </w:tc>
        <w:tc>
          <w:tcPr>
            <w:tcW w:w="0" w:type="auto"/>
            <w:noWrap/>
            <w:vAlign w:val="top"/>
            <w:hideMark/>
          </w:tcPr>
          <w:p w14:paraId="269127DE" w14:textId="4CEC0BD6"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55</w:t>
            </w:r>
          </w:p>
        </w:tc>
        <w:tc>
          <w:tcPr>
            <w:tcW w:w="0" w:type="auto"/>
            <w:noWrap/>
            <w:vAlign w:val="top"/>
            <w:hideMark/>
          </w:tcPr>
          <w:p w14:paraId="29B32513" w14:textId="0724312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52</w:t>
            </w:r>
          </w:p>
        </w:tc>
        <w:tc>
          <w:tcPr>
            <w:tcW w:w="0" w:type="auto"/>
            <w:noWrap/>
            <w:vAlign w:val="top"/>
            <w:hideMark/>
          </w:tcPr>
          <w:p w14:paraId="58A210EF" w14:textId="2463881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62</w:t>
            </w:r>
          </w:p>
        </w:tc>
        <w:tc>
          <w:tcPr>
            <w:tcW w:w="0" w:type="auto"/>
            <w:noWrap/>
            <w:vAlign w:val="top"/>
            <w:hideMark/>
          </w:tcPr>
          <w:p w14:paraId="5C708228" w14:textId="622324D5"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76</w:t>
            </w:r>
          </w:p>
        </w:tc>
      </w:tr>
      <w:tr w:rsidR="00C23B68" w:rsidRPr="00C23B68" w14:paraId="5744C3EB" w14:textId="77777777" w:rsidTr="00C23B68">
        <w:trPr>
          <w:cantSplit/>
          <w:jc w:val="left"/>
        </w:trPr>
        <w:tc>
          <w:tcPr>
            <w:tcW w:w="0" w:type="auto"/>
            <w:vAlign w:val="top"/>
            <w:hideMark/>
          </w:tcPr>
          <w:p w14:paraId="5F0BBB6A"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ODD4</w:t>
            </w:r>
          </w:p>
        </w:tc>
        <w:tc>
          <w:tcPr>
            <w:tcW w:w="0" w:type="auto"/>
            <w:noWrap/>
            <w:vAlign w:val="top"/>
            <w:hideMark/>
          </w:tcPr>
          <w:p w14:paraId="6021C532" w14:textId="78FB92D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A96FA64" w14:textId="67B8638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D107F08" w14:textId="7E8F145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CE6324B" w14:textId="15B0F56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6243FAA" w14:textId="3462C18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7AB1D1F" w14:textId="7CAF70C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A89093A" w14:textId="27B7873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633BD2E" w14:textId="76F5C72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9ED4FA5" w14:textId="7559C29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0156727" w14:textId="1358BCC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0230088" w14:textId="2951F2E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9D8588C" w14:textId="1C0C840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BC99F24" w14:textId="6B35D13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0EB0F55" w14:textId="597A658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4B7EEE5" w14:textId="3F57FAD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F5497D1" w14:textId="0D43E96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2B50F17D" w14:textId="41F1D084"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72</w:t>
            </w:r>
          </w:p>
        </w:tc>
        <w:tc>
          <w:tcPr>
            <w:tcW w:w="0" w:type="auto"/>
            <w:noWrap/>
            <w:vAlign w:val="top"/>
            <w:hideMark/>
          </w:tcPr>
          <w:p w14:paraId="5B4D039A" w14:textId="4B83287A"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59</w:t>
            </w:r>
          </w:p>
        </w:tc>
        <w:tc>
          <w:tcPr>
            <w:tcW w:w="0" w:type="auto"/>
            <w:noWrap/>
            <w:vAlign w:val="top"/>
            <w:hideMark/>
          </w:tcPr>
          <w:p w14:paraId="349017D1" w14:textId="0D1E5F7B"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68</w:t>
            </w:r>
          </w:p>
        </w:tc>
        <w:tc>
          <w:tcPr>
            <w:tcW w:w="0" w:type="auto"/>
            <w:noWrap/>
            <w:vAlign w:val="top"/>
            <w:hideMark/>
          </w:tcPr>
          <w:p w14:paraId="16EE83D8" w14:textId="2F4474BC"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64</w:t>
            </w:r>
          </w:p>
        </w:tc>
      </w:tr>
      <w:tr w:rsidR="00C23B68" w:rsidRPr="00C23B68" w14:paraId="0B5FF29B" w14:textId="77777777" w:rsidTr="00C23B68">
        <w:trPr>
          <w:cantSplit/>
          <w:jc w:val="left"/>
        </w:trPr>
        <w:tc>
          <w:tcPr>
            <w:tcW w:w="0" w:type="auto"/>
            <w:vAlign w:val="top"/>
            <w:hideMark/>
          </w:tcPr>
          <w:p w14:paraId="041CEF08"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ODD5</w:t>
            </w:r>
          </w:p>
        </w:tc>
        <w:tc>
          <w:tcPr>
            <w:tcW w:w="0" w:type="auto"/>
            <w:noWrap/>
            <w:vAlign w:val="top"/>
            <w:hideMark/>
          </w:tcPr>
          <w:p w14:paraId="650AC585" w14:textId="56D15EC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9486152" w14:textId="32BA1C4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8CA771C" w14:textId="17BDEDA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A482B5D" w14:textId="4C5F1B2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DB45F7C" w14:textId="10F1E9E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BBFE392" w14:textId="6391B06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B8A5BD7" w14:textId="15A282E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5F20E10" w14:textId="0C92EE2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212562D" w14:textId="7A12B62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480D86F" w14:textId="36FD1C9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DFBFD3A" w14:textId="2F4AAA4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72E9147" w14:textId="5EABA4B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08850B2" w14:textId="37E28CFC"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88C98E7" w14:textId="16D1D39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4D2A065" w14:textId="72DEE0B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F6031A8" w14:textId="61EC552E"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85DFA9C" w14:textId="66627796"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386400D3" w14:textId="667A420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58</w:t>
            </w:r>
          </w:p>
        </w:tc>
        <w:tc>
          <w:tcPr>
            <w:tcW w:w="0" w:type="auto"/>
            <w:noWrap/>
            <w:vAlign w:val="top"/>
            <w:hideMark/>
          </w:tcPr>
          <w:p w14:paraId="6F80636F" w14:textId="571D452D"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64</w:t>
            </w:r>
          </w:p>
        </w:tc>
        <w:tc>
          <w:tcPr>
            <w:tcW w:w="0" w:type="auto"/>
            <w:noWrap/>
            <w:vAlign w:val="top"/>
            <w:hideMark/>
          </w:tcPr>
          <w:p w14:paraId="2B738FCA" w14:textId="5A3ABF3E"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55</w:t>
            </w:r>
          </w:p>
        </w:tc>
      </w:tr>
      <w:tr w:rsidR="00C23B68" w:rsidRPr="00C23B68" w14:paraId="4E9FB1AB" w14:textId="77777777" w:rsidTr="00C23B68">
        <w:trPr>
          <w:cantSplit/>
          <w:jc w:val="left"/>
        </w:trPr>
        <w:tc>
          <w:tcPr>
            <w:tcW w:w="0" w:type="auto"/>
            <w:vAlign w:val="top"/>
            <w:hideMark/>
          </w:tcPr>
          <w:p w14:paraId="7AEADCF3"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ODD6</w:t>
            </w:r>
          </w:p>
        </w:tc>
        <w:tc>
          <w:tcPr>
            <w:tcW w:w="0" w:type="auto"/>
            <w:noWrap/>
            <w:vAlign w:val="top"/>
            <w:hideMark/>
          </w:tcPr>
          <w:p w14:paraId="1F2B62C5" w14:textId="2C5541E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E78E938" w14:textId="4A9F72DE"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F97F863" w14:textId="2E2246EE"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420CF25" w14:textId="6ED3520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9B7AED5" w14:textId="647FCB7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6BB0CE6" w14:textId="2A83C59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0EAC680" w14:textId="3F69554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9CDC230" w14:textId="74B3C8A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59F9349" w14:textId="10FFBFC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5E259C0" w14:textId="6ECC718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799C289" w14:textId="3790D09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0C8ECEB" w14:textId="5AA274C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735C377" w14:textId="75624D7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498B319" w14:textId="47BA401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11BC47C" w14:textId="62CBCA2F"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14DB34C" w14:textId="26CBF27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CE433D1" w14:textId="264E1FB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9A49E29" w14:textId="1623CF6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2B545E71" w14:textId="74096CF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62</w:t>
            </w:r>
          </w:p>
        </w:tc>
        <w:tc>
          <w:tcPr>
            <w:tcW w:w="0" w:type="auto"/>
            <w:noWrap/>
            <w:vAlign w:val="top"/>
            <w:hideMark/>
          </w:tcPr>
          <w:p w14:paraId="5EB7DCD5" w14:textId="74C59BE1"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55</w:t>
            </w:r>
          </w:p>
        </w:tc>
      </w:tr>
      <w:tr w:rsidR="00C23B68" w:rsidRPr="00C23B68" w14:paraId="4B2229FE" w14:textId="77777777" w:rsidTr="00C23B68">
        <w:trPr>
          <w:cantSplit/>
          <w:jc w:val="left"/>
        </w:trPr>
        <w:tc>
          <w:tcPr>
            <w:tcW w:w="0" w:type="auto"/>
            <w:vAlign w:val="top"/>
            <w:hideMark/>
          </w:tcPr>
          <w:p w14:paraId="5F6FC23D"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ODD7</w:t>
            </w:r>
          </w:p>
        </w:tc>
        <w:tc>
          <w:tcPr>
            <w:tcW w:w="0" w:type="auto"/>
            <w:noWrap/>
            <w:vAlign w:val="top"/>
            <w:hideMark/>
          </w:tcPr>
          <w:p w14:paraId="5D7B852F" w14:textId="401C098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6B152E9" w14:textId="7F906CD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BC691A2" w14:textId="65035896"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BCDB749" w14:textId="2729F19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DFD57A4" w14:textId="427A9865"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B180C89" w14:textId="37B17CA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4A5DB6F" w14:textId="4A8AE96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9DFE7F3" w14:textId="1BC08A2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DD218B6" w14:textId="0647ABC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00AEA3D" w14:textId="38460F9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DC9041F" w14:textId="2BFD66D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3AFEA8F" w14:textId="634DD91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EC64CDC" w14:textId="4742AA8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87F76C1" w14:textId="4EC5346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CFB93FE" w14:textId="7A5AC690"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A6954DD" w14:textId="65FF6C0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5E950BD" w14:textId="26AE6BF3"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2CB542C" w14:textId="446D6E2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D69234D" w14:textId="656C77F7"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c>
          <w:tcPr>
            <w:tcW w:w="0" w:type="auto"/>
            <w:noWrap/>
            <w:vAlign w:val="top"/>
            <w:hideMark/>
          </w:tcPr>
          <w:p w14:paraId="457C42F9" w14:textId="0135E5C3"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0.</w:t>
            </w:r>
            <w:r w:rsidR="000C368C" w:rsidRPr="00C23B68">
              <w:rPr>
                <w:rFonts w:ascii="Noto Serif" w:eastAsia="Times New Roman" w:hAnsi="Noto Serif"/>
                <w:bCs/>
                <w:sz w:val="16"/>
                <w:szCs w:val="16"/>
              </w:rPr>
              <w:t>63</w:t>
            </w:r>
          </w:p>
        </w:tc>
      </w:tr>
      <w:tr w:rsidR="00C23B68" w:rsidRPr="00C23B68" w14:paraId="5F65F937" w14:textId="77777777" w:rsidTr="00C23B68">
        <w:trPr>
          <w:cantSplit/>
          <w:jc w:val="left"/>
        </w:trPr>
        <w:tc>
          <w:tcPr>
            <w:tcW w:w="0" w:type="auto"/>
            <w:vAlign w:val="top"/>
            <w:hideMark/>
          </w:tcPr>
          <w:p w14:paraId="78B1BF73" w14:textId="77777777" w:rsidR="000C368C" w:rsidRPr="00C23B68" w:rsidRDefault="000C368C"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ODD8</w:t>
            </w:r>
          </w:p>
        </w:tc>
        <w:tc>
          <w:tcPr>
            <w:tcW w:w="0" w:type="auto"/>
            <w:noWrap/>
            <w:vAlign w:val="top"/>
            <w:hideMark/>
          </w:tcPr>
          <w:p w14:paraId="560A983C" w14:textId="615360D8"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F7F2091" w14:textId="4AFB2B8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B1154A8" w14:textId="62D9DDC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2E9A624" w14:textId="37B98E14"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897AFAF" w14:textId="7AD14D8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E3BA90A" w14:textId="26D4B3C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1D09DA7" w14:textId="7580A7D9"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B3CF245" w14:textId="0EA728DB"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C2742C4" w14:textId="7ED0FBC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939433A" w14:textId="07C2418E"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4D4E2CE" w14:textId="014E197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560DF7C3" w14:textId="37F5944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0E6E880" w14:textId="3BD09822"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65726F95" w14:textId="789E75D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722F9558" w14:textId="07BB466A"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26815897" w14:textId="4256619D"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4B306A01" w14:textId="191CE02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1B5F7757" w14:textId="5B2B23A1"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38720951" w14:textId="006DA8C7" w:rsidR="000C368C" w:rsidRPr="00C23B68" w:rsidRDefault="00C23B68" w:rsidP="00C23B68">
            <w:pPr>
              <w:spacing w:line="240" w:lineRule="auto"/>
              <w:jc w:val="left"/>
              <w:rPr>
                <w:rFonts w:ascii="Noto Serif" w:eastAsia="Times New Roman" w:hAnsi="Noto Serif"/>
                <w:bCs/>
                <w:sz w:val="16"/>
                <w:szCs w:val="16"/>
              </w:rPr>
            </w:pPr>
            <w:r w:rsidRPr="00C23B68">
              <w:rPr>
                <w:rFonts w:ascii="Noto Serif" w:eastAsia="Times New Roman" w:hAnsi="Noto Serif"/>
                <w:bCs/>
                <w:sz w:val="16"/>
                <w:szCs w:val="16"/>
              </w:rPr>
              <w:t>-</w:t>
            </w:r>
          </w:p>
        </w:tc>
        <w:tc>
          <w:tcPr>
            <w:tcW w:w="0" w:type="auto"/>
            <w:noWrap/>
            <w:vAlign w:val="top"/>
            <w:hideMark/>
          </w:tcPr>
          <w:p w14:paraId="09DC318F" w14:textId="62B36378" w:rsidR="000C368C" w:rsidRPr="00C23B68" w:rsidRDefault="006E1EC3" w:rsidP="00C23B68">
            <w:pPr>
              <w:spacing w:line="240" w:lineRule="auto"/>
              <w:jc w:val="left"/>
              <w:rPr>
                <w:rFonts w:ascii="Noto Serif" w:eastAsia="Times New Roman" w:hAnsi="Noto Serif"/>
                <w:bCs/>
                <w:sz w:val="16"/>
                <w:szCs w:val="16"/>
              </w:rPr>
            </w:pPr>
            <w:r>
              <w:rPr>
                <w:rFonts w:ascii="Noto Serif" w:eastAsia="Times New Roman" w:hAnsi="Noto Serif"/>
                <w:bCs/>
                <w:sz w:val="16"/>
                <w:szCs w:val="16"/>
              </w:rPr>
              <w:t>1.00</w:t>
            </w:r>
          </w:p>
        </w:tc>
      </w:tr>
    </w:tbl>
    <w:p w14:paraId="503428ED" w14:textId="012F05F4" w:rsidR="000C368C" w:rsidRPr="00B618DE" w:rsidRDefault="000C368C" w:rsidP="00463F19">
      <w:pPr>
        <w:pStyle w:val="HapresTableFooter"/>
        <w:rPr>
          <w:rFonts w:eastAsiaTheme="minorEastAsia"/>
        </w:rPr>
      </w:pPr>
      <w:r w:rsidRPr="000C368C">
        <w:t xml:space="preserve">Note. All correlation </w:t>
      </w:r>
      <w:proofErr w:type="gramStart"/>
      <w:r w:rsidRPr="000C368C">
        <w:t>are</w:t>
      </w:r>
      <w:proofErr w:type="gramEnd"/>
      <w:r w:rsidRPr="000C368C">
        <w:t xml:space="preserve"> significant at the 0.01 level (2-tailed).</w:t>
      </w:r>
    </w:p>
    <w:p w14:paraId="7E6D5E70" w14:textId="7EA51411" w:rsidR="000C368C" w:rsidRPr="00AF0E44" w:rsidRDefault="000C368C" w:rsidP="00AF0E44">
      <w:pPr>
        <w:pStyle w:val="HapresTableCaption"/>
        <w:rPr>
          <w:b w:val="0"/>
          <w:bCs/>
        </w:rPr>
      </w:pPr>
      <w:r w:rsidRPr="000C368C">
        <w:rPr>
          <w:bCs/>
        </w:rPr>
        <w:t>Table S3</w:t>
      </w:r>
      <w:r w:rsidR="00AF0E44">
        <w:rPr>
          <w:rFonts w:eastAsiaTheme="minorEastAsia" w:hint="eastAsia"/>
          <w:bCs/>
        </w:rPr>
        <w:t xml:space="preserve">. </w:t>
      </w:r>
      <w:r w:rsidRPr="00AF0E44">
        <w:rPr>
          <w:b w:val="0"/>
          <w:bCs/>
        </w:rPr>
        <w:t xml:space="preserve">Edge </w:t>
      </w:r>
      <w:r w:rsidR="00183204" w:rsidRPr="00AF0E44">
        <w:rPr>
          <w:b w:val="0"/>
          <w:bCs/>
        </w:rPr>
        <w:t xml:space="preserve">weights </w:t>
      </w:r>
      <w:r w:rsidRPr="00AF0E44">
        <w:rPr>
          <w:b w:val="0"/>
          <w:bCs/>
        </w:rPr>
        <w:t xml:space="preserve">in the </w:t>
      </w:r>
      <w:r w:rsidR="00183204" w:rsidRPr="00AF0E44">
        <w:rPr>
          <w:b w:val="0"/>
          <w:bCs/>
        </w:rPr>
        <w:t>network analysis</w:t>
      </w:r>
      <w:r w:rsidR="00AF0E44">
        <w:rPr>
          <w:rFonts w:hint="eastAsia"/>
          <w:b w:val="0"/>
          <w:bCs/>
        </w:rPr>
        <w:t>.</w:t>
      </w:r>
    </w:p>
    <w:tbl>
      <w:tblPr>
        <w:tblStyle w:val="MDPI41threelinetable"/>
        <w:tblW w:w="5000" w:type="pct"/>
        <w:jc w:val="left"/>
        <w:tblLook w:val="04A0" w:firstRow="1" w:lastRow="0" w:firstColumn="1" w:lastColumn="0" w:noHBand="0" w:noVBand="1"/>
      </w:tblPr>
      <w:tblGrid>
        <w:gridCol w:w="714"/>
        <w:gridCol w:w="652"/>
        <w:gridCol w:w="652"/>
        <w:gridCol w:w="652"/>
        <w:gridCol w:w="652"/>
        <w:gridCol w:w="652"/>
        <w:gridCol w:w="652"/>
        <w:gridCol w:w="652"/>
        <w:gridCol w:w="652"/>
        <w:gridCol w:w="652"/>
        <w:gridCol w:w="652"/>
        <w:gridCol w:w="652"/>
        <w:gridCol w:w="652"/>
        <w:gridCol w:w="677"/>
        <w:gridCol w:w="677"/>
        <w:gridCol w:w="677"/>
        <w:gridCol w:w="677"/>
        <w:gridCol w:w="677"/>
        <w:gridCol w:w="677"/>
        <w:gridCol w:w="677"/>
        <w:gridCol w:w="677"/>
      </w:tblGrid>
      <w:tr w:rsidR="0035027A" w:rsidRPr="0035027A" w14:paraId="4FB5F8F1" w14:textId="77777777" w:rsidTr="007D2403">
        <w:trPr>
          <w:cnfStyle w:val="100000000000" w:firstRow="1" w:lastRow="0" w:firstColumn="0" w:lastColumn="0" w:oddVBand="0" w:evenVBand="0" w:oddHBand="0" w:evenHBand="0" w:firstRowFirstColumn="0" w:firstRowLastColumn="0" w:lastRowFirstColumn="0" w:lastRowLastColumn="0"/>
          <w:cantSplit/>
          <w:jc w:val="left"/>
        </w:trPr>
        <w:tc>
          <w:tcPr>
            <w:tcW w:w="256" w:type="pct"/>
            <w:vAlign w:val="top"/>
            <w:hideMark/>
          </w:tcPr>
          <w:p w14:paraId="44CCF748"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Nodes</w:t>
            </w:r>
          </w:p>
        </w:tc>
        <w:tc>
          <w:tcPr>
            <w:tcW w:w="234" w:type="pct"/>
            <w:vAlign w:val="top"/>
            <w:hideMark/>
          </w:tcPr>
          <w:p w14:paraId="06376418"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w:t>
            </w:r>
          </w:p>
        </w:tc>
        <w:tc>
          <w:tcPr>
            <w:tcW w:w="234" w:type="pct"/>
            <w:vAlign w:val="top"/>
            <w:hideMark/>
          </w:tcPr>
          <w:p w14:paraId="1607A584"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CD2</w:t>
            </w:r>
          </w:p>
        </w:tc>
        <w:tc>
          <w:tcPr>
            <w:tcW w:w="234" w:type="pct"/>
            <w:vAlign w:val="top"/>
            <w:hideMark/>
          </w:tcPr>
          <w:p w14:paraId="3E6586A7"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CD3</w:t>
            </w:r>
          </w:p>
        </w:tc>
        <w:tc>
          <w:tcPr>
            <w:tcW w:w="234" w:type="pct"/>
            <w:vAlign w:val="top"/>
            <w:hideMark/>
          </w:tcPr>
          <w:p w14:paraId="57EB9C5E"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CD4</w:t>
            </w:r>
          </w:p>
        </w:tc>
        <w:tc>
          <w:tcPr>
            <w:tcW w:w="234" w:type="pct"/>
            <w:vAlign w:val="top"/>
            <w:hideMark/>
          </w:tcPr>
          <w:p w14:paraId="04DAAAFA"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CD5</w:t>
            </w:r>
          </w:p>
        </w:tc>
        <w:tc>
          <w:tcPr>
            <w:tcW w:w="234" w:type="pct"/>
            <w:vAlign w:val="top"/>
            <w:hideMark/>
          </w:tcPr>
          <w:p w14:paraId="53DDF0B7"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CD6</w:t>
            </w:r>
          </w:p>
        </w:tc>
        <w:tc>
          <w:tcPr>
            <w:tcW w:w="234" w:type="pct"/>
            <w:vAlign w:val="top"/>
            <w:hideMark/>
          </w:tcPr>
          <w:p w14:paraId="046889A8"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CD9</w:t>
            </w:r>
          </w:p>
        </w:tc>
        <w:tc>
          <w:tcPr>
            <w:tcW w:w="234" w:type="pct"/>
            <w:vAlign w:val="top"/>
            <w:hideMark/>
          </w:tcPr>
          <w:p w14:paraId="39759818"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CD11</w:t>
            </w:r>
          </w:p>
        </w:tc>
        <w:tc>
          <w:tcPr>
            <w:tcW w:w="234" w:type="pct"/>
            <w:vAlign w:val="top"/>
            <w:hideMark/>
          </w:tcPr>
          <w:p w14:paraId="6F58B50C"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CD12</w:t>
            </w:r>
          </w:p>
        </w:tc>
        <w:tc>
          <w:tcPr>
            <w:tcW w:w="234" w:type="pct"/>
            <w:vAlign w:val="top"/>
            <w:hideMark/>
          </w:tcPr>
          <w:p w14:paraId="39266F84"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CD13</w:t>
            </w:r>
          </w:p>
        </w:tc>
        <w:tc>
          <w:tcPr>
            <w:tcW w:w="234" w:type="pct"/>
            <w:vAlign w:val="top"/>
            <w:hideMark/>
          </w:tcPr>
          <w:p w14:paraId="1290F2FF"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CD14</w:t>
            </w:r>
          </w:p>
        </w:tc>
        <w:tc>
          <w:tcPr>
            <w:tcW w:w="234" w:type="pct"/>
            <w:vAlign w:val="top"/>
            <w:hideMark/>
          </w:tcPr>
          <w:p w14:paraId="5DC6E485"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CD15</w:t>
            </w:r>
          </w:p>
        </w:tc>
        <w:tc>
          <w:tcPr>
            <w:tcW w:w="243" w:type="pct"/>
            <w:vAlign w:val="top"/>
            <w:hideMark/>
          </w:tcPr>
          <w:p w14:paraId="3239B1E3"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ODD1</w:t>
            </w:r>
          </w:p>
        </w:tc>
        <w:tc>
          <w:tcPr>
            <w:tcW w:w="243" w:type="pct"/>
            <w:vAlign w:val="top"/>
            <w:hideMark/>
          </w:tcPr>
          <w:p w14:paraId="6A6A16B2"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ODD2</w:t>
            </w:r>
          </w:p>
        </w:tc>
        <w:tc>
          <w:tcPr>
            <w:tcW w:w="243" w:type="pct"/>
            <w:vAlign w:val="top"/>
            <w:hideMark/>
          </w:tcPr>
          <w:p w14:paraId="02F5A494"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ODD3</w:t>
            </w:r>
          </w:p>
        </w:tc>
        <w:tc>
          <w:tcPr>
            <w:tcW w:w="243" w:type="pct"/>
            <w:vAlign w:val="top"/>
            <w:hideMark/>
          </w:tcPr>
          <w:p w14:paraId="24B76330"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ODD4</w:t>
            </w:r>
          </w:p>
        </w:tc>
        <w:tc>
          <w:tcPr>
            <w:tcW w:w="243" w:type="pct"/>
            <w:vAlign w:val="top"/>
            <w:hideMark/>
          </w:tcPr>
          <w:p w14:paraId="2A64DC5E"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ODD5</w:t>
            </w:r>
          </w:p>
        </w:tc>
        <w:tc>
          <w:tcPr>
            <w:tcW w:w="243" w:type="pct"/>
            <w:vAlign w:val="top"/>
            <w:hideMark/>
          </w:tcPr>
          <w:p w14:paraId="7A66C7E7"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ODD6</w:t>
            </w:r>
          </w:p>
        </w:tc>
        <w:tc>
          <w:tcPr>
            <w:tcW w:w="243" w:type="pct"/>
            <w:vAlign w:val="top"/>
            <w:hideMark/>
          </w:tcPr>
          <w:p w14:paraId="540FED3E"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ODD7</w:t>
            </w:r>
          </w:p>
        </w:tc>
        <w:tc>
          <w:tcPr>
            <w:tcW w:w="243" w:type="pct"/>
            <w:vAlign w:val="top"/>
            <w:hideMark/>
          </w:tcPr>
          <w:p w14:paraId="020D34F9"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ODD8</w:t>
            </w:r>
          </w:p>
        </w:tc>
      </w:tr>
      <w:tr w:rsidR="0035027A" w:rsidRPr="0035027A" w14:paraId="6760257B" w14:textId="77777777" w:rsidTr="007D2403">
        <w:trPr>
          <w:cantSplit/>
          <w:jc w:val="left"/>
        </w:trPr>
        <w:tc>
          <w:tcPr>
            <w:tcW w:w="256" w:type="pct"/>
            <w:vAlign w:val="top"/>
            <w:hideMark/>
          </w:tcPr>
          <w:p w14:paraId="131C1025"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w:t>
            </w:r>
          </w:p>
        </w:tc>
        <w:tc>
          <w:tcPr>
            <w:tcW w:w="234" w:type="pct"/>
            <w:vAlign w:val="top"/>
            <w:hideMark/>
          </w:tcPr>
          <w:p w14:paraId="36A416B6"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50081198"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0.23</w:t>
            </w:r>
          </w:p>
        </w:tc>
        <w:tc>
          <w:tcPr>
            <w:tcW w:w="234" w:type="pct"/>
            <w:vAlign w:val="top"/>
            <w:hideMark/>
          </w:tcPr>
          <w:p w14:paraId="6097C703"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39BAB347"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0.09</w:t>
            </w:r>
          </w:p>
        </w:tc>
        <w:tc>
          <w:tcPr>
            <w:tcW w:w="234" w:type="pct"/>
            <w:vAlign w:val="top"/>
            <w:hideMark/>
          </w:tcPr>
          <w:p w14:paraId="4A7C87EE" w14:textId="310E0FEC" w:rsidR="000C368C"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0C368C" w:rsidRPr="0035027A">
              <w:rPr>
                <w:rFonts w:ascii="Noto Serif" w:eastAsia="Times New Roman" w:hAnsi="Noto Serif"/>
                <w:sz w:val="16"/>
                <w:szCs w:val="16"/>
              </w:rPr>
              <w:t>.08</w:t>
            </w:r>
          </w:p>
        </w:tc>
        <w:tc>
          <w:tcPr>
            <w:tcW w:w="234" w:type="pct"/>
            <w:vAlign w:val="top"/>
            <w:hideMark/>
          </w:tcPr>
          <w:p w14:paraId="267786D6"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527C7D42"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0.10</w:t>
            </w:r>
          </w:p>
        </w:tc>
        <w:tc>
          <w:tcPr>
            <w:tcW w:w="234" w:type="pct"/>
            <w:vAlign w:val="top"/>
            <w:hideMark/>
          </w:tcPr>
          <w:p w14:paraId="0CDE2BB0"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0.03</w:t>
            </w:r>
          </w:p>
        </w:tc>
        <w:tc>
          <w:tcPr>
            <w:tcW w:w="234" w:type="pct"/>
            <w:vAlign w:val="top"/>
            <w:hideMark/>
          </w:tcPr>
          <w:p w14:paraId="423EC931"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7DB936DC"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457AA2DD"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0.04</w:t>
            </w:r>
          </w:p>
        </w:tc>
        <w:tc>
          <w:tcPr>
            <w:tcW w:w="234" w:type="pct"/>
            <w:vAlign w:val="top"/>
            <w:hideMark/>
          </w:tcPr>
          <w:p w14:paraId="0CC6C564" w14:textId="3A6C1562" w:rsidR="000C368C"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0C368C" w:rsidRPr="0035027A">
              <w:rPr>
                <w:rFonts w:ascii="Noto Serif" w:eastAsia="Times New Roman" w:hAnsi="Noto Serif"/>
                <w:sz w:val="16"/>
                <w:szCs w:val="16"/>
              </w:rPr>
              <w:t>.02</w:t>
            </w:r>
          </w:p>
        </w:tc>
        <w:tc>
          <w:tcPr>
            <w:tcW w:w="243" w:type="pct"/>
            <w:vAlign w:val="top"/>
            <w:hideMark/>
          </w:tcPr>
          <w:p w14:paraId="408F3D48"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522ED696"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69EB13C1"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0.07</w:t>
            </w:r>
          </w:p>
        </w:tc>
        <w:tc>
          <w:tcPr>
            <w:tcW w:w="243" w:type="pct"/>
            <w:vAlign w:val="top"/>
            <w:hideMark/>
          </w:tcPr>
          <w:p w14:paraId="7A61B617"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1938E8A"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0.04</w:t>
            </w:r>
          </w:p>
        </w:tc>
        <w:tc>
          <w:tcPr>
            <w:tcW w:w="243" w:type="pct"/>
            <w:vAlign w:val="top"/>
            <w:hideMark/>
          </w:tcPr>
          <w:p w14:paraId="64CFF31C"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8AE751B"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7CF50EA"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0.24</w:t>
            </w:r>
          </w:p>
        </w:tc>
      </w:tr>
      <w:tr w:rsidR="0035027A" w:rsidRPr="0035027A" w14:paraId="15B1C80E" w14:textId="77777777" w:rsidTr="007D2403">
        <w:trPr>
          <w:cantSplit/>
          <w:jc w:val="left"/>
        </w:trPr>
        <w:tc>
          <w:tcPr>
            <w:tcW w:w="256" w:type="pct"/>
            <w:vAlign w:val="top"/>
            <w:hideMark/>
          </w:tcPr>
          <w:p w14:paraId="6E8ABEEA" w14:textId="77777777" w:rsidR="000C368C" w:rsidRPr="0035027A" w:rsidRDefault="000C368C" w:rsidP="0035027A">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CD2</w:t>
            </w:r>
          </w:p>
        </w:tc>
        <w:tc>
          <w:tcPr>
            <w:tcW w:w="234" w:type="pct"/>
            <w:vAlign w:val="top"/>
            <w:hideMark/>
          </w:tcPr>
          <w:p w14:paraId="5BCB120A" w14:textId="4426696E" w:rsidR="000C368C" w:rsidRPr="007D2403" w:rsidRDefault="007D2403" w:rsidP="00642CBE">
            <w:pPr>
              <w:spacing w:line="240" w:lineRule="auto"/>
              <w:jc w:val="right"/>
              <w:rPr>
                <w:rFonts w:ascii="Noto Serif" w:eastAsiaTheme="minorEastAsia" w:hAnsi="Noto Serif"/>
                <w:sz w:val="16"/>
                <w:szCs w:val="16"/>
              </w:rPr>
            </w:pPr>
            <w:r>
              <w:rPr>
                <w:rFonts w:ascii="Noto Serif" w:eastAsiaTheme="minorEastAsia" w:hAnsi="Noto Serif" w:hint="eastAsia"/>
                <w:sz w:val="16"/>
                <w:szCs w:val="16"/>
              </w:rPr>
              <w:t>-</w:t>
            </w:r>
          </w:p>
        </w:tc>
        <w:tc>
          <w:tcPr>
            <w:tcW w:w="234" w:type="pct"/>
            <w:vAlign w:val="top"/>
            <w:hideMark/>
          </w:tcPr>
          <w:p w14:paraId="187FED5D"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7EC1D98E"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0.27</w:t>
            </w:r>
          </w:p>
        </w:tc>
        <w:tc>
          <w:tcPr>
            <w:tcW w:w="234" w:type="pct"/>
            <w:vAlign w:val="top"/>
            <w:hideMark/>
          </w:tcPr>
          <w:p w14:paraId="6DC41571"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0.40</w:t>
            </w:r>
          </w:p>
        </w:tc>
        <w:tc>
          <w:tcPr>
            <w:tcW w:w="234" w:type="pct"/>
            <w:vAlign w:val="top"/>
            <w:hideMark/>
          </w:tcPr>
          <w:p w14:paraId="16778FCE"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03D4A024"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0F103170"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0.02</w:t>
            </w:r>
          </w:p>
        </w:tc>
        <w:tc>
          <w:tcPr>
            <w:tcW w:w="234" w:type="pct"/>
            <w:vAlign w:val="top"/>
            <w:hideMark/>
          </w:tcPr>
          <w:p w14:paraId="7B455D8A"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2F227EC1"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59658342"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26697051"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36069823"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36073FD9"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0.06</w:t>
            </w:r>
          </w:p>
        </w:tc>
        <w:tc>
          <w:tcPr>
            <w:tcW w:w="243" w:type="pct"/>
            <w:vAlign w:val="top"/>
            <w:hideMark/>
          </w:tcPr>
          <w:p w14:paraId="4F292619"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0.01</w:t>
            </w:r>
          </w:p>
        </w:tc>
        <w:tc>
          <w:tcPr>
            <w:tcW w:w="243" w:type="pct"/>
            <w:vAlign w:val="top"/>
            <w:hideMark/>
          </w:tcPr>
          <w:p w14:paraId="78A764BF"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48D0E128"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0.01</w:t>
            </w:r>
          </w:p>
        </w:tc>
        <w:tc>
          <w:tcPr>
            <w:tcW w:w="243" w:type="pct"/>
            <w:vAlign w:val="top"/>
            <w:hideMark/>
          </w:tcPr>
          <w:p w14:paraId="105A996B"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EBC6832"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0.10</w:t>
            </w:r>
          </w:p>
        </w:tc>
        <w:tc>
          <w:tcPr>
            <w:tcW w:w="243" w:type="pct"/>
            <w:vAlign w:val="top"/>
            <w:hideMark/>
          </w:tcPr>
          <w:p w14:paraId="1CF64D90"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300A497B" w14:textId="77777777" w:rsidR="000C368C" w:rsidRPr="0035027A" w:rsidRDefault="000C368C"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r>
      <w:tr w:rsidR="007D2403" w:rsidRPr="0035027A" w14:paraId="384BC4C3" w14:textId="77777777" w:rsidTr="007D2403">
        <w:trPr>
          <w:cantSplit/>
          <w:jc w:val="left"/>
        </w:trPr>
        <w:tc>
          <w:tcPr>
            <w:tcW w:w="256" w:type="pct"/>
            <w:vAlign w:val="top"/>
            <w:hideMark/>
          </w:tcPr>
          <w:p w14:paraId="605488CA"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CD3</w:t>
            </w:r>
          </w:p>
        </w:tc>
        <w:tc>
          <w:tcPr>
            <w:tcW w:w="234" w:type="pct"/>
            <w:vAlign w:val="top"/>
            <w:hideMark/>
          </w:tcPr>
          <w:p w14:paraId="2610A711" w14:textId="56C8F0CA"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67E6106A" w14:textId="374B40CD"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0010992A"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17D08DE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0.23</w:t>
            </w:r>
          </w:p>
        </w:tc>
        <w:tc>
          <w:tcPr>
            <w:tcW w:w="234" w:type="pct"/>
            <w:vAlign w:val="top"/>
            <w:hideMark/>
          </w:tcPr>
          <w:p w14:paraId="36E02F0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0.12</w:t>
            </w:r>
          </w:p>
        </w:tc>
        <w:tc>
          <w:tcPr>
            <w:tcW w:w="234" w:type="pct"/>
            <w:vAlign w:val="top"/>
            <w:hideMark/>
          </w:tcPr>
          <w:p w14:paraId="517A21A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0.10</w:t>
            </w:r>
          </w:p>
        </w:tc>
        <w:tc>
          <w:tcPr>
            <w:tcW w:w="234" w:type="pct"/>
            <w:vAlign w:val="top"/>
            <w:hideMark/>
          </w:tcPr>
          <w:p w14:paraId="556A6EDE"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0.10</w:t>
            </w:r>
          </w:p>
        </w:tc>
        <w:tc>
          <w:tcPr>
            <w:tcW w:w="234" w:type="pct"/>
            <w:vAlign w:val="top"/>
            <w:hideMark/>
          </w:tcPr>
          <w:p w14:paraId="6F2C1B01" w14:textId="61533164"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.02</w:t>
            </w:r>
          </w:p>
        </w:tc>
        <w:tc>
          <w:tcPr>
            <w:tcW w:w="234" w:type="pct"/>
            <w:vAlign w:val="top"/>
            <w:hideMark/>
          </w:tcPr>
          <w:p w14:paraId="0A14E5D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0.08</w:t>
            </w:r>
          </w:p>
        </w:tc>
        <w:tc>
          <w:tcPr>
            <w:tcW w:w="234" w:type="pct"/>
            <w:vAlign w:val="top"/>
            <w:hideMark/>
          </w:tcPr>
          <w:p w14:paraId="5EC1E89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0.08</w:t>
            </w:r>
          </w:p>
        </w:tc>
        <w:tc>
          <w:tcPr>
            <w:tcW w:w="234" w:type="pct"/>
            <w:vAlign w:val="top"/>
            <w:hideMark/>
          </w:tcPr>
          <w:p w14:paraId="50046B8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549EEEBE"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0.06</w:t>
            </w:r>
          </w:p>
        </w:tc>
        <w:tc>
          <w:tcPr>
            <w:tcW w:w="243" w:type="pct"/>
            <w:vAlign w:val="top"/>
            <w:hideMark/>
          </w:tcPr>
          <w:p w14:paraId="7039C5CA"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365BD4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0.03</w:t>
            </w:r>
          </w:p>
        </w:tc>
        <w:tc>
          <w:tcPr>
            <w:tcW w:w="243" w:type="pct"/>
            <w:vAlign w:val="top"/>
            <w:hideMark/>
          </w:tcPr>
          <w:p w14:paraId="211A75F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0F2BD78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FF901C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2EC5388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5F16971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00AE42F8" w14:textId="7DDC52F9"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.02</w:t>
            </w:r>
          </w:p>
        </w:tc>
      </w:tr>
      <w:tr w:rsidR="007D2403" w:rsidRPr="0035027A" w14:paraId="76B49F3B" w14:textId="77777777" w:rsidTr="007D2403">
        <w:trPr>
          <w:cantSplit/>
          <w:jc w:val="left"/>
        </w:trPr>
        <w:tc>
          <w:tcPr>
            <w:tcW w:w="256" w:type="pct"/>
            <w:vAlign w:val="top"/>
            <w:hideMark/>
          </w:tcPr>
          <w:p w14:paraId="4DC84E2C"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CD4</w:t>
            </w:r>
          </w:p>
        </w:tc>
        <w:tc>
          <w:tcPr>
            <w:tcW w:w="234" w:type="pct"/>
            <w:vAlign w:val="top"/>
            <w:hideMark/>
          </w:tcPr>
          <w:p w14:paraId="186BD16B" w14:textId="75CA5237"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7B4DAAC4" w14:textId="5D01BDEE"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6D9D2A8B" w14:textId="6045EE74"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417614C0"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6A06E62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0.11</w:t>
            </w:r>
          </w:p>
        </w:tc>
        <w:tc>
          <w:tcPr>
            <w:tcW w:w="234" w:type="pct"/>
            <w:vAlign w:val="top"/>
            <w:hideMark/>
          </w:tcPr>
          <w:p w14:paraId="25B7A52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1146C9B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0.13</w:t>
            </w:r>
          </w:p>
        </w:tc>
        <w:tc>
          <w:tcPr>
            <w:tcW w:w="234" w:type="pct"/>
            <w:vAlign w:val="top"/>
            <w:hideMark/>
          </w:tcPr>
          <w:p w14:paraId="63B54C7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3D42788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0.01</w:t>
            </w:r>
          </w:p>
        </w:tc>
        <w:tc>
          <w:tcPr>
            <w:tcW w:w="234" w:type="pct"/>
            <w:vAlign w:val="top"/>
            <w:hideMark/>
          </w:tcPr>
          <w:p w14:paraId="3A166E9E" w14:textId="1EBC4129"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.01</w:t>
            </w:r>
          </w:p>
        </w:tc>
        <w:tc>
          <w:tcPr>
            <w:tcW w:w="234" w:type="pct"/>
            <w:vAlign w:val="top"/>
            <w:hideMark/>
          </w:tcPr>
          <w:p w14:paraId="099E773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1F51692E"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13CD38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0.04</w:t>
            </w:r>
          </w:p>
        </w:tc>
        <w:tc>
          <w:tcPr>
            <w:tcW w:w="243" w:type="pct"/>
            <w:vAlign w:val="top"/>
            <w:hideMark/>
          </w:tcPr>
          <w:p w14:paraId="658B459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0.03</w:t>
            </w:r>
          </w:p>
        </w:tc>
        <w:tc>
          <w:tcPr>
            <w:tcW w:w="243" w:type="pct"/>
            <w:vAlign w:val="top"/>
            <w:hideMark/>
          </w:tcPr>
          <w:p w14:paraId="2AF8CAF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258FC9F7"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843C6D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B303C8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0.11</w:t>
            </w:r>
          </w:p>
        </w:tc>
        <w:tc>
          <w:tcPr>
            <w:tcW w:w="243" w:type="pct"/>
            <w:vAlign w:val="top"/>
            <w:hideMark/>
          </w:tcPr>
          <w:p w14:paraId="04902FF7"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2A8CCD8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0.05</w:t>
            </w:r>
          </w:p>
        </w:tc>
      </w:tr>
      <w:tr w:rsidR="007D2403" w:rsidRPr="0035027A" w14:paraId="7A4548E7" w14:textId="77777777" w:rsidTr="007D2403">
        <w:trPr>
          <w:cantSplit/>
          <w:jc w:val="left"/>
        </w:trPr>
        <w:tc>
          <w:tcPr>
            <w:tcW w:w="256" w:type="pct"/>
            <w:vAlign w:val="top"/>
            <w:hideMark/>
          </w:tcPr>
          <w:p w14:paraId="0A4DA4AE"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CD5</w:t>
            </w:r>
          </w:p>
        </w:tc>
        <w:tc>
          <w:tcPr>
            <w:tcW w:w="234" w:type="pct"/>
            <w:vAlign w:val="top"/>
            <w:hideMark/>
          </w:tcPr>
          <w:p w14:paraId="5FB35FA1" w14:textId="6DC10A34"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7F689B12" w14:textId="26E03BEA"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6B11FDD8" w14:textId="75D9C7B5"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2C442E7F" w14:textId="213545D0"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4EB88EA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1946B38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0.21</w:t>
            </w:r>
          </w:p>
        </w:tc>
        <w:tc>
          <w:tcPr>
            <w:tcW w:w="234" w:type="pct"/>
            <w:vAlign w:val="top"/>
            <w:hideMark/>
          </w:tcPr>
          <w:p w14:paraId="486227B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0.06</w:t>
            </w:r>
          </w:p>
        </w:tc>
        <w:tc>
          <w:tcPr>
            <w:tcW w:w="234" w:type="pct"/>
            <w:vAlign w:val="top"/>
            <w:hideMark/>
          </w:tcPr>
          <w:p w14:paraId="789AAA5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6085A60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0.04</w:t>
            </w:r>
          </w:p>
        </w:tc>
        <w:tc>
          <w:tcPr>
            <w:tcW w:w="234" w:type="pct"/>
            <w:vAlign w:val="top"/>
            <w:hideMark/>
          </w:tcPr>
          <w:p w14:paraId="023FD72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0.13</w:t>
            </w:r>
          </w:p>
        </w:tc>
        <w:tc>
          <w:tcPr>
            <w:tcW w:w="234" w:type="pct"/>
            <w:vAlign w:val="top"/>
            <w:hideMark/>
          </w:tcPr>
          <w:p w14:paraId="662CCC60" w14:textId="59487543"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.08</w:t>
            </w:r>
          </w:p>
        </w:tc>
        <w:tc>
          <w:tcPr>
            <w:tcW w:w="234" w:type="pct"/>
            <w:vAlign w:val="top"/>
            <w:hideMark/>
          </w:tcPr>
          <w:p w14:paraId="5FA97257"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029460EE"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0.07</w:t>
            </w:r>
          </w:p>
        </w:tc>
        <w:tc>
          <w:tcPr>
            <w:tcW w:w="243" w:type="pct"/>
            <w:vAlign w:val="top"/>
            <w:hideMark/>
          </w:tcPr>
          <w:p w14:paraId="11573E77"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5B0410F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0.02</w:t>
            </w:r>
          </w:p>
        </w:tc>
        <w:tc>
          <w:tcPr>
            <w:tcW w:w="243" w:type="pct"/>
            <w:vAlign w:val="top"/>
            <w:hideMark/>
          </w:tcPr>
          <w:p w14:paraId="460B5A8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0.02</w:t>
            </w:r>
          </w:p>
        </w:tc>
        <w:tc>
          <w:tcPr>
            <w:tcW w:w="243" w:type="pct"/>
            <w:vAlign w:val="top"/>
            <w:hideMark/>
          </w:tcPr>
          <w:p w14:paraId="3C9D9B0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05504FA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0.18</w:t>
            </w:r>
          </w:p>
        </w:tc>
        <w:tc>
          <w:tcPr>
            <w:tcW w:w="243" w:type="pct"/>
            <w:vAlign w:val="top"/>
            <w:hideMark/>
          </w:tcPr>
          <w:p w14:paraId="750C8EC9" w14:textId="3BB804ED"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.04</w:t>
            </w:r>
          </w:p>
        </w:tc>
        <w:tc>
          <w:tcPr>
            <w:tcW w:w="243" w:type="pct"/>
            <w:vAlign w:val="top"/>
            <w:hideMark/>
          </w:tcPr>
          <w:p w14:paraId="7DCE9C0B" w14:textId="63B21959"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.02</w:t>
            </w:r>
          </w:p>
        </w:tc>
      </w:tr>
      <w:tr w:rsidR="007D2403" w:rsidRPr="0035027A" w14:paraId="4186374D" w14:textId="77777777" w:rsidTr="007D2403">
        <w:trPr>
          <w:cantSplit/>
          <w:jc w:val="left"/>
        </w:trPr>
        <w:tc>
          <w:tcPr>
            <w:tcW w:w="256" w:type="pct"/>
            <w:vAlign w:val="top"/>
            <w:hideMark/>
          </w:tcPr>
          <w:p w14:paraId="4F0AD04F"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CD6</w:t>
            </w:r>
          </w:p>
        </w:tc>
        <w:tc>
          <w:tcPr>
            <w:tcW w:w="234" w:type="pct"/>
            <w:vAlign w:val="top"/>
            <w:hideMark/>
          </w:tcPr>
          <w:p w14:paraId="6CE6536B" w14:textId="21B16168"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5B1B1F37" w14:textId="03673B6E"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3A8957D3" w14:textId="3ECF565A"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41FB0122" w14:textId="13C40CBD"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55675A21" w14:textId="47832B68" w:rsidR="007D2403" w:rsidRPr="0035027A" w:rsidRDefault="007D2403" w:rsidP="00642CBE">
            <w:pPr>
              <w:spacing w:line="240" w:lineRule="auto"/>
              <w:jc w:val="right"/>
              <w:rPr>
                <w:rFonts w:ascii="Noto Serif" w:eastAsia="Times New Roman" w:hAnsi="Noto Serif"/>
                <w:sz w:val="16"/>
                <w:szCs w:val="16"/>
              </w:rPr>
            </w:pPr>
            <w:r>
              <w:rPr>
                <w:rFonts w:ascii="Noto Serif" w:eastAsiaTheme="minorEastAsia" w:hAnsi="Noto Serif" w:hint="eastAsia"/>
                <w:sz w:val="16"/>
                <w:szCs w:val="16"/>
              </w:rPr>
              <w:t>-</w:t>
            </w:r>
          </w:p>
        </w:tc>
        <w:tc>
          <w:tcPr>
            <w:tcW w:w="234" w:type="pct"/>
            <w:vAlign w:val="top"/>
            <w:hideMark/>
          </w:tcPr>
          <w:p w14:paraId="78F98997"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18204B6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29F8CD3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0.12</w:t>
            </w:r>
          </w:p>
        </w:tc>
        <w:tc>
          <w:tcPr>
            <w:tcW w:w="234" w:type="pct"/>
            <w:vAlign w:val="top"/>
            <w:hideMark/>
          </w:tcPr>
          <w:p w14:paraId="48E6607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0.24</w:t>
            </w:r>
          </w:p>
        </w:tc>
        <w:tc>
          <w:tcPr>
            <w:tcW w:w="234" w:type="pct"/>
            <w:vAlign w:val="top"/>
            <w:hideMark/>
          </w:tcPr>
          <w:p w14:paraId="490ED39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0.15</w:t>
            </w:r>
          </w:p>
        </w:tc>
        <w:tc>
          <w:tcPr>
            <w:tcW w:w="234" w:type="pct"/>
            <w:vAlign w:val="top"/>
            <w:hideMark/>
          </w:tcPr>
          <w:p w14:paraId="58D87AC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03EB419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0.09</w:t>
            </w:r>
          </w:p>
        </w:tc>
        <w:tc>
          <w:tcPr>
            <w:tcW w:w="243" w:type="pct"/>
            <w:vAlign w:val="top"/>
            <w:hideMark/>
          </w:tcPr>
          <w:p w14:paraId="733F3BA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5BDF752A"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269EB8D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32257E6C"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636FD42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0.08</w:t>
            </w:r>
          </w:p>
        </w:tc>
        <w:tc>
          <w:tcPr>
            <w:tcW w:w="243" w:type="pct"/>
            <w:vAlign w:val="top"/>
            <w:hideMark/>
          </w:tcPr>
          <w:p w14:paraId="542B54C7"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0.09</w:t>
            </w:r>
          </w:p>
        </w:tc>
        <w:tc>
          <w:tcPr>
            <w:tcW w:w="243" w:type="pct"/>
            <w:vAlign w:val="top"/>
            <w:hideMark/>
          </w:tcPr>
          <w:p w14:paraId="1D604A5C"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2116CC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0.02</w:t>
            </w:r>
          </w:p>
        </w:tc>
      </w:tr>
      <w:tr w:rsidR="007D2403" w:rsidRPr="0035027A" w14:paraId="7132CDAE" w14:textId="77777777" w:rsidTr="007D2403">
        <w:trPr>
          <w:cantSplit/>
          <w:jc w:val="left"/>
        </w:trPr>
        <w:tc>
          <w:tcPr>
            <w:tcW w:w="256" w:type="pct"/>
            <w:vAlign w:val="top"/>
            <w:hideMark/>
          </w:tcPr>
          <w:p w14:paraId="5504633B"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CD9</w:t>
            </w:r>
          </w:p>
        </w:tc>
        <w:tc>
          <w:tcPr>
            <w:tcW w:w="234" w:type="pct"/>
            <w:vAlign w:val="top"/>
            <w:hideMark/>
          </w:tcPr>
          <w:p w14:paraId="245FBB9B" w14:textId="2CF297A4"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07ACF5BD" w14:textId="2A5FA003"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115C11A1" w14:textId="33308E3E"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141D0949" w14:textId="63296FC5"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38F9E70C" w14:textId="014576E5" w:rsidR="007D2403" w:rsidRPr="0035027A" w:rsidRDefault="007D2403" w:rsidP="00642CBE">
            <w:pPr>
              <w:spacing w:line="240" w:lineRule="auto"/>
              <w:jc w:val="right"/>
              <w:rPr>
                <w:rFonts w:ascii="Noto Serif" w:eastAsia="Times New Roman" w:hAnsi="Noto Serif"/>
                <w:sz w:val="16"/>
                <w:szCs w:val="16"/>
              </w:rPr>
            </w:pPr>
            <w:r w:rsidRPr="0059268F">
              <w:rPr>
                <w:rFonts w:ascii="Noto Serif" w:eastAsiaTheme="minorEastAsia" w:hAnsi="Noto Serif" w:hint="eastAsia"/>
                <w:sz w:val="16"/>
                <w:szCs w:val="16"/>
              </w:rPr>
              <w:t>-</w:t>
            </w:r>
          </w:p>
        </w:tc>
        <w:tc>
          <w:tcPr>
            <w:tcW w:w="234" w:type="pct"/>
            <w:vAlign w:val="top"/>
            <w:hideMark/>
          </w:tcPr>
          <w:p w14:paraId="662193AB" w14:textId="60EEE2E4" w:rsidR="007D2403" w:rsidRPr="0035027A" w:rsidRDefault="007D2403" w:rsidP="00642CBE">
            <w:pPr>
              <w:spacing w:line="240" w:lineRule="auto"/>
              <w:jc w:val="right"/>
              <w:rPr>
                <w:rFonts w:ascii="Noto Serif" w:eastAsia="Times New Roman" w:hAnsi="Noto Serif"/>
                <w:sz w:val="16"/>
                <w:szCs w:val="16"/>
              </w:rPr>
            </w:pPr>
            <w:r w:rsidRPr="0059268F">
              <w:rPr>
                <w:rFonts w:ascii="Noto Serif" w:eastAsiaTheme="minorEastAsia" w:hAnsi="Noto Serif" w:hint="eastAsia"/>
                <w:sz w:val="16"/>
                <w:szCs w:val="16"/>
              </w:rPr>
              <w:t>-</w:t>
            </w:r>
          </w:p>
        </w:tc>
        <w:tc>
          <w:tcPr>
            <w:tcW w:w="234" w:type="pct"/>
            <w:vAlign w:val="top"/>
            <w:hideMark/>
          </w:tcPr>
          <w:p w14:paraId="312AFEE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5982DB4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0C24404A"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0.13</w:t>
            </w:r>
          </w:p>
        </w:tc>
        <w:tc>
          <w:tcPr>
            <w:tcW w:w="234" w:type="pct"/>
            <w:vAlign w:val="top"/>
            <w:hideMark/>
          </w:tcPr>
          <w:p w14:paraId="65C32182" w14:textId="461D5FD0"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.18</w:t>
            </w:r>
          </w:p>
        </w:tc>
        <w:tc>
          <w:tcPr>
            <w:tcW w:w="234" w:type="pct"/>
            <w:vAlign w:val="top"/>
            <w:hideMark/>
          </w:tcPr>
          <w:p w14:paraId="09E9752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0.30</w:t>
            </w:r>
          </w:p>
        </w:tc>
        <w:tc>
          <w:tcPr>
            <w:tcW w:w="234" w:type="pct"/>
            <w:vAlign w:val="top"/>
            <w:hideMark/>
          </w:tcPr>
          <w:p w14:paraId="5C3F6B5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08051E0E"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475EBCD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87EDE4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5621BAF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670E243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0.06</w:t>
            </w:r>
          </w:p>
        </w:tc>
        <w:tc>
          <w:tcPr>
            <w:tcW w:w="243" w:type="pct"/>
            <w:vAlign w:val="top"/>
            <w:hideMark/>
          </w:tcPr>
          <w:p w14:paraId="248F47D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0.06</w:t>
            </w:r>
          </w:p>
        </w:tc>
        <w:tc>
          <w:tcPr>
            <w:tcW w:w="243" w:type="pct"/>
            <w:vAlign w:val="top"/>
            <w:hideMark/>
          </w:tcPr>
          <w:p w14:paraId="27C2D280"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8124D77"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0.13</w:t>
            </w:r>
          </w:p>
        </w:tc>
      </w:tr>
      <w:tr w:rsidR="007D2403" w:rsidRPr="0035027A" w14:paraId="07B54774" w14:textId="77777777" w:rsidTr="007D2403">
        <w:trPr>
          <w:cantSplit/>
          <w:jc w:val="left"/>
        </w:trPr>
        <w:tc>
          <w:tcPr>
            <w:tcW w:w="256" w:type="pct"/>
            <w:vAlign w:val="top"/>
            <w:hideMark/>
          </w:tcPr>
          <w:p w14:paraId="45098B5D"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CD11</w:t>
            </w:r>
          </w:p>
        </w:tc>
        <w:tc>
          <w:tcPr>
            <w:tcW w:w="234" w:type="pct"/>
            <w:vAlign w:val="top"/>
            <w:hideMark/>
          </w:tcPr>
          <w:p w14:paraId="1A345211" w14:textId="71B045A4"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643D2380" w14:textId="318A5DA5"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1887D0BA" w14:textId="68CDA84D"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2D5F2046" w14:textId="47B1D2D9"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3565F9D1" w14:textId="3F424A92" w:rsidR="007D2403" w:rsidRPr="0035027A" w:rsidRDefault="007D2403" w:rsidP="00642CBE">
            <w:pPr>
              <w:spacing w:line="240" w:lineRule="auto"/>
              <w:jc w:val="right"/>
              <w:rPr>
                <w:rFonts w:ascii="Noto Serif" w:eastAsia="Times New Roman" w:hAnsi="Noto Serif"/>
                <w:sz w:val="16"/>
                <w:szCs w:val="16"/>
              </w:rPr>
            </w:pPr>
            <w:r w:rsidRPr="00555F3A">
              <w:rPr>
                <w:rFonts w:ascii="Noto Serif" w:eastAsiaTheme="minorEastAsia" w:hAnsi="Noto Serif" w:hint="eastAsia"/>
                <w:sz w:val="16"/>
                <w:szCs w:val="16"/>
              </w:rPr>
              <w:t>-</w:t>
            </w:r>
          </w:p>
        </w:tc>
        <w:tc>
          <w:tcPr>
            <w:tcW w:w="234" w:type="pct"/>
            <w:vAlign w:val="top"/>
            <w:hideMark/>
          </w:tcPr>
          <w:p w14:paraId="242D9F58" w14:textId="6D33A9D7" w:rsidR="007D2403" w:rsidRPr="0035027A" w:rsidRDefault="007D2403" w:rsidP="00642CBE">
            <w:pPr>
              <w:spacing w:line="240" w:lineRule="auto"/>
              <w:jc w:val="right"/>
              <w:rPr>
                <w:rFonts w:ascii="Noto Serif" w:eastAsia="Times New Roman" w:hAnsi="Noto Serif"/>
                <w:sz w:val="16"/>
                <w:szCs w:val="16"/>
              </w:rPr>
            </w:pPr>
            <w:r w:rsidRPr="00555F3A">
              <w:rPr>
                <w:rFonts w:ascii="Noto Serif" w:eastAsiaTheme="minorEastAsia" w:hAnsi="Noto Serif" w:hint="eastAsia"/>
                <w:sz w:val="16"/>
                <w:szCs w:val="16"/>
              </w:rPr>
              <w:t>-</w:t>
            </w:r>
          </w:p>
        </w:tc>
        <w:tc>
          <w:tcPr>
            <w:tcW w:w="234" w:type="pct"/>
            <w:vAlign w:val="top"/>
            <w:hideMark/>
          </w:tcPr>
          <w:p w14:paraId="0546B356" w14:textId="72077F09" w:rsidR="007D2403" w:rsidRPr="0035027A" w:rsidRDefault="007D2403" w:rsidP="00642CBE">
            <w:pPr>
              <w:spacing w:line="240" w:lineRule="auto"/>
              <w:jc w:val="right"/>
              <w:rPr>
                <w:rFonts w:ascii="Noto Serif" w:eastAsia="Times New Roman" w:hAnsi="Noto Serif"/>
                <w:sz w:val="16"/>
                <w:szCs w:val="16"/>
              </w:rPr>
            </w:pPr>
            <w:r w:rsidRPr="00555F3A">
              <w:rPr>
                <w:rFonts w:ascii="Noto Serif" w:eastAsiaTheme="minorEastAsia" w:hAnsi="Noto Serif" w:hint="eastAsia"/>
                <w:sz w:val="16"/>
                <w:szCs w:val="16"/>
              </w:rPr>
              <w:t>-</w:t>
            </w:r>
          </w:p>
        </w:tc>
        <w:tc>
          <w:tcPr>
            <w:tcW w:w="234" w:type="pct"/>
            <w:vAlign w:val="top"/>
            <w:hideMark/>
          </w:tcPr>
          <w:p w14:paraId="045A9ED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238C8B9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0.33</w:t>
            </w:r>
          </w:p>
        </w:tc>
        <w:tc>
          <w:tcPr>
            <w:tcW w:w="234" w:type="pct"/>
            <w:vAlign w:val="top"/>
            <w:hideMark/>
          </w:tcPr>
          <w:p w14:paraId="61D36EB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0.03</w:t>
            </w:r>
          </w:p>
        </w:tc>
        <w:tc>
          <w:tcPr>
            <w:tcW w:w="234" w:type="pct"/>
            <w:vAlign w:val="top"/>
            <w:hideMark/>
          </w:tcPr>
          <w:p w14:paraId="074AC33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5A30B87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A2103F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FA13187" w14:textId="20AE81B8"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.07</w:t>
            </w:r>
          </w:p>
        </w:tc>
        <w:tc>
          <w:tcPr>
            <w:tcW w:w="243" w:type="pct"/>
            <w:vAlign w:val="top"/>
            <w:hideMark/>
          </w:tcPr>
          <w:p w14:paraId="65F6075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2A84AC30"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3ECE728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0.14</w:t>
            </w:r>
          </w:p>
        </w:tc>
        <w:tc>
          <w:tcPr>
            <w:tcW w:w="243" w:type="pct"/>
            <w:vAlign w:val="top"/>
            <w:hideMark/>
          </w:tcPr>
          <w:p w14:paraId="110C444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0.02</w:t>
            </w:r>
          </w:p>
        </w:tc>
        <w:tc>
          <w:tcPr>
            <w:tcW w:w="243" w:type="pct"/>
            <w:vAlign w:val="top"/>
            <w:hideMark/>
          </w:tcPr>
          <w:p w14:paraId="1EA49AE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0.24</w:t>
            </w:r>
          </w:p>
        </w:tc>
        <w:tc>
          <w:tcPr>
            <w:tcW w:w="243" w:type="pct"/>
            <w:vAlign w:val="top"/>
            <w:hideMark/>
          </w:tcPr>
          <w:p w14:paraId="2BD78FD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r>
      <w:tr w:rsidR="007D2403" w:rsidRPr="0035027A" w14:paraId="4C219A61" w14:textId="77777777" w:rsidTr="007D2403">
        <w:trPr>
          <w:cantSplit/>
          <w:jc w:val="left"/>
        </w:trPr>
        <w:tc>
          <w:tcPr>
            <w:tcW w:w="256" w:type="pct"/>
            <w:vAlign w:val="top"/>
            <w:hideMark/>
          </w:tcPr>
          <w:p w14:paraId="5082F0A6"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CD12</w:t>
            </w:r>
          </w:p>
        </w:tc>
        <w:tc>
          <w:tcPr>
            <w:tcW w:w="234" w:type="pct"/>
            <w:vAlign w:val="top"/>
            <w:hideMark/>
          </w:tcPr>
          <w:p w14:paraId="4A570365" w14:textId="126CA755"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072A1389" w14:textId="24375284"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743C1A13" w14:textId="34BE92A0"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40C14AA8" w14:textId="0BF2B975"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5259DD55" w14:textId="2E60DA18" w:rsidR="007D2403" w:rsidRPr="0035027A" w:rsidRDefault="007D2403" w:rsidP="00642CBE">
            <w:pPr>
              <w:spacing w:line="240" w:lineRule="auto"/>
              <w:jc w:val="right"/>
              <w:rPr>
                <w:rFonts w:ascii="Noto Serif" w:eastAsia="Times New Roman" w:hAnsi="Noto Serif"/>
                <w:sz w:val="16"/>
                <w:szCs w:val="16"/>
              </w:rPr>
            </w:pPr>
            <w:r w:rsidRPr="004F20EC">
              <w:rPr>
                <w:rFonts w:ascii="Noto Serif" w:eastAsiaTheme="minorEastAsia" w:hAnsi="Noto Serif" w:hint="eastAsia"/>
                <w:sz w:val="16"/>
                <w:szCs w:val="16"/>
              </w:rPr>
              <w:t>-</w:t>
            </w:r>
          </w:p>
        </w:tc>
        <w:tc>
          <w:tcPr>
            <w:tcW w:w="234" w:type="pct"/>
            <w:vAlign w:val="top"/>
            <w:hideMark/>
          </w:tcPr>
          <w:p w14:paraId="5C8CD899" w14:textId="549B9B0A" w:rsidR="007D2403" w:rsidRPr="0035027A" w:rsidRDefault="007D2403" w:rsidP="00642CBE">
            <w:pPr>
              <w:spacing w:line="240" w:lineRule="auto"/>
              <w:jc w:val="right"/>
              <w:rPr>
                <w:rFonts w:ascii="Noto Serif" w:eastAsia="Times New Roman" w:hAnsi="Noto Serif"/>
                <w:sz w:val="16"/>
                <w:szCs w:val="16"/>
              </w:rPr>
            </w:pPr>
            <w:r w:rsidRPr="004F20EC">
              <w:rPr>
                <w:rFonts w:ascii="Noto Serif" w:eastAsiaTheme="minorEastAsia" w:hAnsi="Noto Serif" w:hint="eastAsia"/>
                <w:sz w:val="16"/>
                <w:szCs w:val="16"/>
              </w:rPr>
              <w:t>-</w:t>
            </w:r>
          </w:p>
        </w:tc>
        <w:tc>
          <w:tcPr>
            <w:tcW w:w="234" w:type="pct"/>
            <w:vAlign w:val="top"/>
            <w:hideMark/>
          </w:tcPr>
          <w:p w14:paraId="225E53CE" w14:textId="7097C40B" w:rsidR="007D2403" w:rsidRPr="0035027A" w:rsidRDefault="007D2403" w:rsidP="00642CBE">
            <w:pPr>
              <w:spacing w:line="240" w:lineRule="auto"/>
              <w:jc w:val="right"/>
              <w:rPr>
                <w:rFonts w:ascii="Noto Serif" w:eastAsia="Times New Roman" w:hAnsi="Noto Serif"/>
                <w:sz w:val="16"/>
                <w:szCs w:val="16"/>
              </w:rPr>
            </w:pPr>
            <w:r w:rsidRPr="004F20EC">
              <w:rPr>
                <w:rFonts w:ascii="Noto Serif" w:eastAsiaTheme="minorEastAsia" w:hAnsi="Noto Serif" w:hint="eastAsia"/>
                <w:sz w:val="16"/>
                <w:szCs w:val="16"/>
              </w:rPr>
              <w:t>-</w:t>
            </w:r>
          </w:p>
        </w:tc>
        <w:tc>
          <w:tcPr>
            <w:tcW w:w="234" w:type="pct"/>
            <w:vAlign w:val="top"/>
            <w:hideMark/>
          </w:tcPr>
          <w:p w14:paraId="17C1C0BB" w14:textId="0948CC0A" w:rsidR="007D2403" w:rsidRPr="0035027A" w:rsidRDefault="007D2403" w:rsidP="00642CBE">
            <w:pPr>
              <w:spacing w:line="240" w:lineRule="auto"/>
              <w:jc w:val="right"/>
              <w:rPr>
                <w:rFonts w:ascii="Noto Serif" w:eastAsia="Times New Roman" w:hAnsi="Noto Serif"/>
                <w:sz w:val="16"/>
                <w:szCs w:val="16"/>
              </w:rPr>
            </w:pPr>
            <w:r w:rsidRPr="004F20EC">
              <w:rPr>
                <w:rFonts w:ascii="Noto Serif" w:eastAsiaTheme="minorEastAsia" w:hAnsi="Noto Serif" w:hint="eastAsia"/>
                <w:sz w:val="16"/>
                <w:szCs w:val="16"/>
              </w:rPr>
              <w:t>-</w:t>
            </w:r>
          </w:p>
        </w:tc>
        <w:tc>
          <w:tcPr>
            <w:tcW w:w="234" w:type="pct"/>
            <w:vAlign w:val="top"/>
            <w:hideMark/>
          </w:tcPr>
          <w:p w14:paraId="7F0B96E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7AAA0FDC"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0.05</w:t>
            </w:r>
          </w:p>
        </w:tc>
        <w:tc>
          <w:tcPr>
            <w:tcW w:w="234" w:type="pct"/>
            <w:vAlign w:val="top"/>
            <w:hideMark/>
          </w:tcPr>
          <w:p w14:paraId="692F5E3C"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0.05</w:t>
            </w:r>
          </w:p>
        </w:tc>
        <w:tc>
          <w:tcPr>
            <w:tcW w:w="234" w:type="pct"/>
            <w:vAlign w:val="top"/>
            <w:hideMark/>
          </w:tcPr>
          <w:p w14:paraId="593F129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0.12</w:t>
            </w:r>
          </w:p>
        </w:tc>
        <w:tc>
          <w:tcPr>
            <w:tcW w:w="243" w:type="pct"/>
            <w:vAlign w:val="top"/>
            <w:hideMark/>
          </w:tcPr>
          <w:p w14:paraId="63BA03AC"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22BDA3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7604090"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62998517"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3693A6B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596F686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0.06</w:t>
            </w:r>
          </w:p>
        </w:tc>
        <w:tc>
          <w:tcPr>
            <w:tcW w:w="243" w:type="pct"/>
            <w:vAlign w:val="top"/>
            <w:hideMark/>
          </w:tcPr>
          <w:p w14:paraId="22056B3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0.01</w:t>
            </w:r>
          </w:p>
        </w:tc>
        <w:tc>
          <w:tcPr>
            <w:tcW w:w="243" w:type="pct"/>
            <w:vAlign w:val="top"/>
            <w:hideMark/>
          </w:tcPr>
          <w:p w14:paraId="44F0275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r>
      <w:tr w:rsidR="007D2403" w:rsidRPr="0035027A" w14:paraId="0CC151C2" w14:textId="77777777" w:rsidTr="007D2403">
        <w:trPr>
          <w:cantSplit/>
          <w:jc w:val="left"/>
        </w:trPr>
        <w:tc>
          <w:tcPr>
            <w:tcW w:w="256" w:type="pct"/>
            <w:vAlign w:val="top"/>
            <w:hideMark/>
          </w:tcPr>
          <w:p w14:paraId="402C6569"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CD13</w:t>
            </w:r>
          </w:p>
        </w:tc>
        <w:tc>
          <w:tcPr>
            <w:tcW w:w="234" w:type="pct"/>
            <w:vAlign w:val="top"/>
            <w:hideMark/>
          </w:tcPr>
          <w:p w14:paraId="023B55C0" w14:textId="6D5C1A01"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395549BE" w14:textId="7965680B"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17FAD133" w14:textId="0E0BD93F"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0C384D79" w14:textId="79C1832F"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6700DA6B" w14:textId="504D946E" w:rsidR="007D2403" w:rsidRPr="0035027A" w:rsidRDefault="007D2403" w:rsidP="00642CBE">
            <w:pPr>
              <w:spacing w:line="240" w:lineRule="auto"/>
              <w:jc w:val="right"/>
              <w:rPr>
                <w:rFonts w:ascii="Noto Serif" w:eastAsia="Times New Roman" w:hAnsi="Noto Serif"/>
                <w:sz w:val="16"/>
                <w:szCs w:val="16"/>
              </w:rPr>
            </w:pPr>
            <w:r w:rsidRPr="00BC199C">
              <w:rPr>
                <w:rFonts w:ascii="Noto Serif" w:eastAsiaTheme="minorEastAsia" w:hAnsi="Noto Serif" w:hint="eastAsia"/>
                <w:sz w:val="16"/>
                <w:szCs w:val="16"/>
              </w:rPr>
              <w:t>-</w:t>
            </w:r>
          </w:p>
        </w:tc>
        <w:tc>
          <w:tcPr>
            <w:tcW w:w="234" w:type="pct"/>
            <w:vAlign w:val="top"/>
            <w:hideMark/>
          </w:tcPr>
          <w:p w14:paraId="26C8354E" w14:textId="4B4429AF" w:rsidR="007D2403" w:rsidRPr="0035027A" w:rsidRDefault="007D2403" w:rsidP="00642CBE">
            <w:pPr>
              <w:spacing w:line="240" w:lineRule="auto"/>
              <w:jc w:val="right"/>
              <w:rPr>
                <w:rFonts w:ascii="Noto Serif" w:eastAsia="Times New Roman" w:hAnsi="Noto Serif"/>
                <w:sz w:val="16"/>
                <w:szCs w:val="16"/>
              </w:rPr>
            </w:pPr>
            <w:r w:rsidRPr="00BC199C">
              <w:rPr>
                <w:rFonts w:ascii="Noto Serif" w:eastAsiaTheme="minorEastAsia" w:hAnsi="Noto Serif" w:hint="eastAsia"/>
                <w:sz w:val="16"/>
                <w:szCs w:val="16"/>
              </w:rPr>
              <w:t>-</w:t>
            </w:r>
          </w:p>
        </w:tc>
        <w:tc>
          <w:tcPr>
            <w:tcW w:w="234" w:type="pct"/>
            <w:vAlign w:val="top"/>
            <w:hideMark/>
          </w:tcPr>
          <w:p w14:paraId="69B1C388" w14:textId="110003BB" w:rsidR="007D2403" w:rsidRPr="0035027A" w:rsidRDefault="007D2403" w:rsidP="00642CBE">
            <w:pPr>
              <w:spacing w:line="240" w:lineRule="auto"/>
              <w:jc w:val="right"/>
              <w:rPr>
                <w:rFonts w:ascii="Noto Serif" w:eastAsia="Times New Roman" w:hAnsi="Noto Serif"/>
                <w:sz w:val="16"/>
                <w:szCs w:val="16"/>
              </w:rPr>
            </w:pPr>
            <w:r w:rsidRPr="00BC199C">
              <w:rPr>
                <w:rFonts w:ascii="Noto Serif" w:eastAsiaTheme="minorEastAsia" w:hAnsi="Noto Serif" w:hint="eastAsia"/>
                <w:sz w:val="16"/>
                <w:szCs w:val="16"/>
              </w:rPr>
              <w:t>-</w:t>
            </w:r>
          </w:p>
        </w:tc>
        <w:tc>
          <w:tcPr>
            <w:tcW w:w="234" w:type="pct"/>
            <w:vAlign w:val="top"/>
            <w:hideMark/>
          </w:tcPr>
          <w:p w14:paraId="63A71C35" w14:textId="489BD8A7" w:rsidR="007D2403" w:rsidRPr="0035027A" w:rsidRDefault="007D2403" w:rsidP="00642CBE">
            <w:pPr>
              <w:spacing w:line="240" w:lineRule="auto"/>
              <w:jc w:val="right"/>
              <w:rPr>
                <w:rFonts w:ascii="Noto Serif" w:eastAsia="Times New Roman" w:hAnsi="Noto Serif"/>
                <w:sz w:val="16"/>
                <w:szCs w:val="16"/>
              </w:rPr>
            </w:pPr>
            <w:r w:rsidRPr="00BC199C">
              <w:rPr>
                <w:rFonts w:ascii="Noto Serif" w:eastAsiaTheme="minorEastAsia" w:hAnsi="Noto Serif" w:hint="eastAsia"/>
                <w:sz w:val="16"/>
                <w:szCs w:val="16"/>
              </w:rPr>
              <w:t>-</w:t>
            </w:r>
          </w:p>
        </w:tc>
        <w:tc>
          <w:tcPr>
            <w:tcW w:w="234" w:type="pct"/>
            <w:vAlign w:val="top"/>
            <w:hideMark/>
          </w:tcPr>
          <w:p w14:paraId="1CF21B5C" w14:textId="1DD34F98" w:rsidR="007D2403" w:rsidRPr="0035027A" w:rsidRDefault="007D2403" w:rsidP="00642CBE">
            <w:pPr>
              <w:spacing w:line="240" w:lineRule="auto"/>
              <w:jc w:val="right"/>
              <w:rPr>
                <w:rFonts w:ascii="Noto Serif" w:eastAsia="Times New Roman" w:hAnsi="Noto Serif"/>
                <w:sz w:val="16"/>
                <w:szCs w:val="16"/>
              </w:rPr>
            </w:pPr>
            <w:r w:rsidRPr="00BC199C">
              <w:rPr>
                <w:rFonts w:ascii="Noto Serif" w:eastAsiaTheme="minorEastAsia" w:hAnsi="Noto Serif" w:hint="eastAsia"/>
                <w:sz w:val="16"/>
                <w:szCs w:val="16"/>
              </w:rPr>
              <w:t>-</w:t>
            </w:r>
          </w:p>
        </w:tc>
        <w:tc>
          <w:tcPr>
            <w:tcW w:w="234" w:type="pct"/>
            <w:vAlign w:val="top"/>
            <w:hideMark/>
          </w:tcPr>
          <w:p w14:paraId="0F1066C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034479C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0.56</w:t>
            </w:r>
          </w:p>
        </w:tc>
        <w:tc>
          <w:tcPr>
            <w:tcW w:w="234" w:type="pct"/>
            <w:vAlign w:val="top"/>
            <w:hideMark/>
          </w:tcPr>
          <w:p w14:paraId="7501713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0.18</w:t>
            </w:r>
          </w:p>
        </w:tc>
        <w:tc>
          <w:tcPr>
            <w:tcW w:w="243" w:type="pct"/>
            <w:vAlign w:val="top"/>
            <w:hideMark/>
          </w:tcPr>
          <w:p w14:paraId="5360DFE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0.08</w:t>
            </w:r>
          </w:p>
        </w:tc>
        <w:tc>
          <w:tcPr>
            <w:tcW w:w="243" w:type="pct"/>
            <w:vAlign w:val="top"/>
            <w:hideMark/>
          </w:tcPr>
          <w:p w14:paraId="4679EBF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4E5D6CA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11DC59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E320EE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017317EE" w14:textId="355B190B"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.16</w:t>
            </w:r>
          </w:p>
        </w:tc>
        <w:tc>
          <w:tcPr>
            <w:tcW w:w="243" w:type="pct"/>
            <w:vAlign w:val="top"/>
            <w:hideMark/>
          </w:tcPr>
          <w:p w14:paraId="3769AEAC" w14:textId="5F36163A"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.01</w:t>
            </w:r>
          </w:p>
        </w:tc>
        <w:tc>
          <w:tcPr>
            <w:tcW w:w="243" w:type="pct"/>
            <w:vAlign w:val="top"/>
            <w:hideMark/>
          </w:tcPr>
          <w:p w14:paraId="6C5ED293" w14:textId="433C0162" w:rsidR="007D2403" w:rsidRPr="0035027A" w:rsidRDefault="00373B98" w:rsidP="00642CBE">
            <w:pPr>
              <w:spacing w:line="240" w:lineRule="auto"/>
              <w:jc w:val="right"/>
              <w:rPr>
                <w:rFonts w:ascii="Noto Serif" w:eastAsia="Times New Roman" w:hAnsi="Noto Serif"/>
                <w:sz w:val="16"/>
                <w:szCs w:val="16"/>
              </w:rPr>
            </w:pPr>
            <w:r>
              <w:rPr>
                <w:rFonts w:ascii="Noto Serif" w:eastAsia="Times New Roman" w:hAnsi="Noto Serif"/>
                <w:sz w:val="16"/>
                <w:szCs w:val="16"/>
              </w:rPr>
              <w:t>−0</w:t>
            </w:r>
            <w:r w:rsidR="007D2403" w:rsidRPr="0035027A">
              <w:rPr>
                <w:rFonts w:ascii="Noto Serif" w:eastAsia="Times New Roman" w:hAnsi="Noto Serif"/>
                <w:sz w:val="16"/>
                <w:szCs w:val="16"/>
              </w:rPr>
              <w:t>.07</w:t>
            </w:r>
          </w:p>
        </w:tc>
      </w:tr>
      <w:tr w:rsidR="007D2403" w:rsidRPr="0035027A" w14:paraId="7BF3D6B9" w14:textId="77777777" w:rsidTr="007D2403">
        <w:trPr>
          <w:cantSplit/>
          <w:jc w:val="left"/>
        </w:trPr>
        <w:tc>
          <w:tcPr>
            <w:tcW w:w="256" w:type="pct"/>
            <w:vAlign w:val="top"/>
            <w:hideMark/>
          </w:tcPr>
          <w:p w14:paraId="6F6A38CB"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CD14</w:t>
            </w:r>
          </w:p>
        </w:tc>
        <w:tc>
          <w:tcPr>
            <w:tcW w:w="234" w:type="pct"/>
            <w:vAlign w:val="top"/>
            <w:hideMark/>
          </w:tcPr>
          <w:p w14:paraId="5911C239" w14:textId="015E8610"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1954F5ED" w14:textId="425562E2"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6B6B4A2E" w14:textId="779A068C"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0E09B2B0" w14:textId="0FD29F6F"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2518B3AD" w14:textId="0EC71025" w:rsidR="007D2403" w:rsidRPr="0035027A" w:rsidRDefault="007D2403" w:rsidP="00642CBE">
            <w:pPr>
              <w:spacing w:line="240" w:lineRule="auto"/>
              <w:jc w:val="right"/>
              <w:rPr>
                <w:rFonts w:ascii="Noto Serif" w:eastAsia="Times New Roman" w:hAnsi="Noto Serif"/>
                <w:sz w:val="16"/>
                <w:szCs w:val="16"/>
              </w:rPr>
            </w:pPr>
            <w:r w:rsidRPr="000F27A2">
              <w:rPr>
                <w:rFonts w:ascii="Noto Serif" w:eastAsiaTheme="minorEastAsia" w:hAnsi="Noto Serif" w:hint="eastAsia"/>
                <w:sz w:val="16"/>
                <w:szCs w:val="16"/>
              </w:rPr>
              <w:t>-</w:t>
            </w:r>
          </w:p>
        </w:tc>
        <w:tc>
          <w:tcPr>
            <w:tcW w:w="234" w:type="pct"/>
            <w:vAlign w:val="top"/>
            <w:hideMark/>
          </w:tcPr>
          <w:p w14:paraId="3FB1ADFE" w14:textId="05C321F4" w:rsidR="007D2403" w:rsidRPr="0035027A" w:rsidRDefault="007D2403" w:rsidP="00642CBE">
            <w:pPr>
              <w:spacing w:line="240" w:lineRule="auto"/>
              <w:jc w:val="right"/>
              <w:rPr>
                <w:rFonts w:ascii="Noto Serif" w:eastAsia="Times New Roman" w:hAnsi="Noto Serif"/>
                <w:sz w:val="16"/>
                <w:szCs w:val="16"/>
              </w:rPr>
            </w:pPr>
            <w:r w:rsidRPr="000F27A2">
              <w:rPr>
                <w:rFonts w:ascii="Noto Serif" w:eastAsiaTheme="minorEastAsia" w:hAnsi="Noto Serif" w:hint="eastAsia"/>
                <w:sz w:val="16"/>
                <w:szCs w:val="16"/>
              </w:rPr>
              <w:t>-</w:t>
            </w:r>
          </w:p>
        </w:tc>
        <w:tc>
          <w:tcPr>
            <w:tcW w:w="234" w:type="pct"/>
            <w:vAlign w:val="top"/>
            <w:hideMark/>
          </w:tcPr>
          <w:p w14:paraId="1E6CC151" w14:textId="29FA3E32" w:rsidR="007D2403" w:rsidRPr="0035027A" w:rsidRDefault="007D2403" w:rsidP="00642CBE">
            <w:pPr>
              <w:spacing w:line="240" w:lineRule="auto"/>
              <w:jc w:val="right"/>
              <w:rPr>
                <w:rFonts w:ascii="Noto Serif" w:eastAsia="Times New Roman" w:hAnsi="Noto Serif"/>
                <w:sz w:val="16"/>
                <w:szCs w:val="16"/>
              </w:rPr>
            </w:pPr>
            <w:r w:rsidRPr="000F27A2">
              <w:rPr>
                <w:rFonts w:ascii="Noto Serif" w:eastAsiaTheme="minorEastAsia" w:hAnsi="Noto Serif" w:hint="eastAsia"/>
                <w:sz w:val="16"/>
                <w:szCs w:val="16"/>
              </w:rPr>
              <w:t>-</w:t>
            </w:r>
          </w:p>
        </w:tc>
        <w:tc>
          <w:tcPr>
            <w:tcW w:w="234" w:type="pct"/>
            <w:vAlign w:val="top"/>
            <w:hideMark/>
          </w:tcPr>
          <w:p w14:paraId="4D41044F" w14:textId="0030D29E" w:rsidR="007D2403" w:rsidRPr="0035027A" w:rsidRDefault="007D2403" w:rsidP="00642CBE">
            <w:pPr>
              <w:spacing w:line="240" w:lineRule="auto"/>
              <w:jc w:val="right"/>
              <w:rPr>
                <w:rFonts w:ascii="Noto Serif" w:eastAsia="Times New Roman" w:hAnsi="Noto Serif"/>
                <w:sz w:val="16"/>
                <w:szCs w:val="16"/>
              </w:rPr>
            </w:pPr>
            <w:r w:rsidRPr="000F27A2">
              <w:rPr>
                <w:rFonts w:ascii="Noto Serif" w:eastAsiaTheme="minorEastAsia" w:hAnsi="Noto Serif" w:hint="eastAsia"/>
                <w:sz w:val="16"/>
                <w:szCs w:val="16"/>
              </w:rPr>
              <w:t>-</w:t>
            </w:r>
          </w:p>
        </w:tc>
        <w:tc>
          <w:tcPr>
            <w:tcW w:w="234" w:type="pct"/>
            <w:vAlign w:val="top"/>
            <w:hideMark/>
          </w:tcPr>
          <w:p w14:paraId="524F3A44" w14:textId="6C0CB1B1" w:rsidR="007D2403" w:rsidRPr="0035027A" w:rsidRDefault="007D2403" w:rsidP="00642CBE">
            <w:pPr>
              <w:spacing w:line="240" w:lineRule="auto"/>
              <w:jc w:val="right"/>
              <w:rPr>
                <w:rFonts w:ascii="Noto Serif" w:eastAsia="Times New Roman" w:hAnsi="Noto Serif"/>
                <w:sz w:val="16"/>
                <w:szCs w:val="16"/>
              </w:rPr>
            </w:pPr>
            <w:r w:rsidRPr="000F27A2">
              <w:rPr>
                <w:rFonts w:ascii="Noto Serif" w:eastAsiaTheme="minorEastAsia" w:hAnsi="Noto Serif" w:hint="eastAsia"/>
                <w:sz w:val="16"/>
                <w:szCs w:val="16"/>
              </w:rPr>
              <w:t>-</w:t>
            </w:r>
          </w:p>
        </w:tc>
        <w:tc>
          <w:tcPr>
            <w:tcW w:w="234" w:type="pct"/>
            <w:vAlign w:val="top"/>
            <w:hideMark/>
          </w:tcPr>
          <w:p w14:paraId="447B2E4D" w14:textId="3E09B948" w:rsidR="007D2403" w:rsidRPr="0035027A" w:rsidRDefault="007D2403" w:rsidP="00642CBE">
            <w:pPr>
              <w:spacing w:line="240" w:lineRule="auto"/>
              <w:jc w:val="right"/>
              <w:rPr>
                <w:rFonts w:ascii="Noto Serif" w:eastAsia="Times New Roman" w:hAnsi="Noto Serif"/>
                <w:sz w:val="16"/>
                <w:szCs w:val="16"/>
              </w:rPr>
            </w:pPr>
            <w:r w:rsidRPr="000F27A2">
              <w:rPr>
                <w:rFonts w:ascii="Noto Serif" w:eastAsiaTheme="minorEastAsia" w:hAnsi="Noto Serif" w:hint="eastAsia"/>
                <w:sz w:val="16"/>
                <w:szCs w:val="16"/>
              </w:rPr>
              <w:t>-</w:t>
            </w:r>
          </w:p>
        </w:tc>
        <w:tc>
          <w:tcPr>
            <w:tcW w:w="234" w:type="pct"/>
            <w:vAlign w:val="top"/>
            <w:hideMark/>
          </w:tcPr>
          <w:p w14:paraId="44AC138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34" w:type="pct"/>
            <w:vAlign w:val="top"/>
            <w:hideMark/>
          </w:tcPr>
          <w:p w14:paraId="18759D1A"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0.03</w:t>
            </w:r>
          </w:p>
        </w:tc>
        <w:tc>
          <w:tcPr>
            <w:tcW w:w="243" w:type="pct"/>
            <w:vAlign w:val="top"/>
            <w:hideMark/>
          </w:tcPr>
          <w:p w14:paraId="7318A25E"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319EBA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6471668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0.07</w:t>
            </w:r>
          </w:p>
        </w:tc>
        <w:tc>
          <w:tcPr>
            <w:tcW w:w="243" w:type="pct"/>
            <w:vAlign w:val="top"/>
            <w:hideMark/>
          </w:tcPr>
          <w:p w14:paraId="6D76A66C"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BDB809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0.08</w:t>
            </w:r>
          </w:p>
        </w:tc>
        <w:tc>
          <w:tcPr>
            <w:tcW w:w="243" w:type="pct"/>
            <w:vAlign w:val="top"/>
            <w:hideMark/>
          </w:tcPr>
          <w:p w14:paraId="2EE0BE01"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EE5F92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5794A110"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r>
      <w:tr w:rsidR="007D2403" w:rsidRPr="0035027A" w14:paraId="306F470E" w14:textId="77777777" w:rsidTr="007D2403">
        <w:trPr>
          <w:cantSplit/>
          <w:jc w:val="left"/>
        </w:trPr>
        <w:tc>
          <w:tcPr>
            <w:tcW w:w="256" w:type="pct"/>
            <w:vAlign w:val="top"/>
            <w:hideMark/>
          </w:tcPr>
          <w:p w14:paraId="54817755"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CD15</w:t>
            </w:r>
          </w:p>
        </w:tc>
        <w:tc>
          <w:tcPr>
            <w:tcW w:w="234" w:type="pct"/>
            <w:vAlign w:val="top"/>
            <w:hideMark/>
          </w:tcPr>
          <w:p w14:paraId="05CBE919" w14:textId="2249C44B"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7ABA292A" w14:textId="60BF5FBA"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52CA1C3B" w14:textId="6AFA1FB2"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2EA9D389" w14:textId="1E3B1475"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4424E8EA" w14:textId="7E1CCCB7" w:rsidR="007D2403" w:rsidRPr="0035027A" w:rsidRDefault="007D2403" w:rsidP="00642CBE">
            <w:pPr>
              <w:spacing w:line="240" w:lineRule="auto"/>
              <w:jc w:val="right"/>
              <w:rPr>
                <w:rFonts w:ascii="Noto Serif" w:eastAsia="Times New Roman" w:hAnsi="Noto Serif"/>
                <w:sz w:val="16"/>
                <w:szCs w:val="16"/>
              </w:rPr>
            </w:pPr>
            <w:r w:rsidRPr="007D6463">
              <w:rPr>
                <w:rFonts w:ascii="Noto Serif" w:eastAsiaTheme="minorEastAsia" w:hAnsi="Noto Serif" w:hint="eastAsia"/>
                <w:sz w:val="16"/>
                <w:szCs w:val="16"/>
              </w:rPr>
              <w:t>-</w:t>
            </w:r>
          </w:p>
        </w:tc>
        <w:tc>
          <w:tcPr>
            <w:tcW w:w="234" w:type="pct"/>
            <w:vAlign w:val="top"/>
            <w:hideMark/>
          </w:tcPr>
          <w:p w14:paraId="5708310C" w14:textId="31E6816A" w:rsidR="007D2403" w:rsidRPr="0035027A" w:rsidRDefault="007D2403" w:rsidP="00642CBE">
            <w:pPr>
              <w:spacing w:line="240" w:lineRule="auto"/>
              <w:jc w:val="right"/>
              <w:rPr>
                <w:rFonts w:ascii="Noto Serif" w:eastAsia="Times New Roman" w:hAnsi="Noto Serif"/>
                <w:sz w:val="16"/>
                <w:szCs w:val="16"/>
              </w:rPr>
            </w:pPr>
            <w:r w:rsidRPr="007D6463">
              <w:rPr>
                <w:rFonts w:ascii="Noto Serif" w:eastAsiaTheme="minorEastAsia" w:hAnsi="Noto Serif" w:hint="eastAsia"/>
                <w:sz w:val="16"/>
                <w:szCs w:val="16"/>
              </w:rPr>
              <w:t>-</w:t>
            </w:r>
          </w:p>
        </w:tc>
        <w:tc>
          <w:tcPr>
            <w:tcW w:w="234" w:type="pct"/>
            <w:vAlign w:val="top"/>
            <w:hideMark/>
          </w:tcPr>
          <w:p w14:paraId="704E839B" w14:textId="72FF9FF0" w:rsidR="007D2403" w:rsidRPr="0035027A" w:rsidRDefault="007D2403" w:rsidP="00642CBE">
            <w:pPr>
              <w:spacing w:line="240" w:lineRule="auto"/>
              <w:jc w:val="right"/>
              <w:rPr>
                <w:rFonts w:ascii="Noto Serif" w:eastAsia="Times New Roman" w:hAnsi="Noto Serif"/>
                <w:sz w:val="16"/>
                <w:szCs w:val="16"/>
              </w:rPr>
            </w:pPr>
            <w:r w:rsidRPr="007D6463">
              <w:rPr>
                <w:rFonts w:ascii="Noto Serif" w:eastAsiaTheme="minorEastAsia" w:hAnsi="Noto Serif" w:hint="eastAsia"/>
                <w:sz w:val="16"/>
                <w:szCs w:val="16"/>
              </w:rPr>
              <w:t>-</w:t>
            </w:r>
          </w:p>
        </w:tc>
        <w:tc>
          <w:tcPr>
            <w:tcW w:w="234" w:type="pct"/>
            <w:vAlign w:val="top"/>
            <w:hideMark/>
          </w:tcPr>
          <w:p w14:paraId="0F1BC0E1" w14:textId="53A7B19F" w:rsidR="007D2403" w:rsidRPr="0035027A" w:rsidRDefault="007D2403" w:rsidP="00642CBE">
            <w:pPr>
              <w:spacing w:line="240" w:lineRule="auto"/>
              <w:jc w:val="right"/>
              <w:rPr>
                <w:rFonts w:ascii="Noto Serif" w:eastAsia="Times New Roman" w:hAnsi="Noto Serif"/>
                <w:sz w:val="16"/>
                <w:szCs w:val="16"/>
              </w:rPr>
            </w:pPr>
            <w:r w:rsidRPr="007D6463">
              <w:rPr>
                <w:rFonts w:ascii="Noto Serif" w:eastAsiaTheme="minorEastAsia" w:hAnsi="Noto Serif" w:hint="eastAsia"/>
                <w:sz w:val="16"/>
                <w:szCs w:val="16"/>
              </w:rPr>
              <w:t>-</w:t>
            </w:r>
          </w:p>
        </w:tc>
        <w:tc>
          <w:tcPr>
            <w:tcW w:w="234" w:type="pct"/>
            <w:vAlign w:val="top"/>
            <w:hideMark/>
          </w:tcPr>
          <w:p w14:paraId="36C33D0C" w14:textId="63560F47" w:rsidR="007D2403" w:rsidRPr="0035027A" w:rsidRDefault="007D2403" w:rsidP="00642CBE">
            <w:pPr>
              <w:spacing w:line="240" w:lineRule="auto"/>
              <w:jc w:val="right"/>
              <w:rPr>
                <w:rFonts w:ascii="Noto Serif" w:eastAsia="Times New Roman" w:hAnsi="Noto Serif"/>
                <w:sz w:val="16"/>
                <w:szCs w:val="16"/>
              </w:rPr>
            </w:pPr>
            <w:r w:rsidRPr="007D6463">
              <w:rPr>
                <w:rFonts w:ascii="Noto Serif" w:eastAsiaTheme="minorEastAsia" w:hAnsi="Noto Serif" w:hint="eastAsia"/>
                <w:sz w:val="16"/>
                <w:szCs w:val="16"/>
              </w:rPr>
              <w:t>-</w:t>
            </w:r>
          </w:p>
        </w:tc>
        <w:tc>
          <w:tcPr>
            <w:tcW w:w="234" w:type="pct"/>
            <w:vAlign w:val="top"/>
            <w:hideMark/>
          </w:tcPr>
          <w:p w14:paraId="7B09CFDF" w14:textId="779513EC" w:rsidR="007D2403" w:rsidRPr="0035027A" w:rsidRDefault="007D2403" w:rsidP="00642CBE">
            <w:pPr>
              <w:spacing w:line="240" w:lineRule="auto"/>
              <w:jc w:val="right"/>
              <w:rPr>
                <w:rFonts w:ascii="Noto Serif" w:eastAsia="Times New Roman" w:hAnsi="Noto Serif"/>
                <w:sz w:val="16"/>
                <w:szCs w:val="16"/>
              </w:rPr>
            </w:pPr>
            <w:r w:rsidRPr="007D6463">
              <w:rPr>
                <w:rFonts w:ascii="Noto Serif" w:eastAsiaTheme="minorEastAsia" w:hAnsi="Noto Serif" w:hint="eastAsia"/>
                <w:sz w:val="16"/>
                <w:szCs w:val="16"/>
              </w:rPr>
              <w:t>-</w:t>
            </w:r>
          </w:p>
        </w:tc>
        <w:tc>
          <w:tcPr>
            <w:tcW w:w="234" w:type="pct"/>
            <w:vAlign w:val="top"/>
            <w:hideMark/>
          </w:tcPr>
          <w:p w14:paraId="42788809" w14:textId="2D2A2B9D" w:rsidR="007D2403" w:rsidRPr="0035027A" w:rsidRDefault="007D2403" w:rsidP="00642CBE">
            <w:pPr>
              <w:spacing w:line="240" w:lineRule="auto"/>
              <w:jc w:val="right"/>
              <w:rPr>
                <w:rFonts w:ascii="Noto Serif" w:eastAsia="Times New Roman" w:hAnsi="Noto Serif"/>
                <w:sz w:val="16"/>
                <w:szCs w:val="16"/>
              </w:rPr>
            </w:pPr>
            <w:r w:rsidRPr="007D6463">
              <w:rPr>
                <w:rFonts w:ascii="Noto Serif" w:eastAsiaTheme="minorEastAsia" w:hAnsi="Noto Serif" w:hint="eastAsia"/>
                <w:sz w:val="16"/>
                <w:szCs w:val="16"/>
              </w:rPr>
              <w:t>-</w:t>
            </w:r>
          </w:p>
        </w:tc>
        <w:tc>
          <w:tcPr>
            <w:tcW w:w="234" w:type="pct"/>
            <w:vAlign w:val="top"/>
            <w:hideMark/>
          </w:tcPr>
          <w:p w14:paraId="25079C0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2FF8D14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781F88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0.08</w:t>
            </w:r>
          </w:p>
        </w:tc>
        <w:tc>
          <w:tcPr>
            <w:tcW w:w="243" w:type="pct"/>
            <w:vAlign w:val="top"/>
            <w:hideMark/>
          </w:tcPr>
          <w:p w14:paraId="5028E59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4BFC4CFC"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292240CE"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221CEFD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4B29A5C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7C9B69C"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r>
      <w:tr w:rsidR="007D2403" w:rsidRPr="0035027A" w14:paraId="2C09CEF2" w14:textId="77777777" w:rsidTr="007D2403">
        <w:trPr>
          <w:cantSplit/>
          <w:jc w:val="left"/>
        </w:trPr>
        <w:tc>
          <w:tcPr>
            <w:tcW w:w="256" w:type="pct"/>
            <w:vAlign w:val="top"/>
            <w:hideMark/>
          </w:tcPr>
          <w:p w14:paraId="3805A965"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ODD1</w:t>
            </w:r>
          </w:p>
        </w:tc>
        <w:tc>
          <w:tcPr>
            <w:tcW w:w="234" w:type="pct"/>
            <w:vAlign w:val="top"/>
            <w:hideMark/>
          </w:tcPr>
          <w:p w14:paraId="4C406234" w14:textId="02FC38BC"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5D044EEA" w14:textId="28C8446E"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095441AD" w14:textId="189ECCCD"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00683516" w14:textId="5B8C89A5"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38C9390D" w14:textId="7A7B9CDD" w:rsidR="007D2403" w:rsidRPr="0035027A" w:rsidRDefault="007D2403" w:rsidP="00642CBE">
            <w:pPr>
              <w:spacing w:line="240" w:lineRule="auto"/>
              <w:jc w:val="right"/>
              <w:rPr>
                <w:rFonts w:ascii="Noto Serif" w:eastAsia="Times New Roman" w:hAnsi="Noto Serif"/>
                <w:sz w:val="16"/>
                <w:szCs w:val="16"/>
              </w:rPr>
            </w:pPr>
            <w:r w:rsidRPr="00036989">
              <w:rPr>
                <w:rFonts w:ascii="Noto Serif" w:eastAsiaTheme="minorEastAsia" w:hAnsi="Noto Serif" w:hint="eastAsia"/>
                <w:sz w:val="16"/>
                <w:szCs w:val="16"/>
              </w:rPr>
              <w:t>-</w:t>
            </w:r>
          </w:p>
        </w:tc>
        <w:tc>
          <w:tcPr>
            <w:tcW w:w="234" w:type="pct"/>
            <w:vAlign w:val="top"/>
            <w:hideMark/>
          </w:tcPr>
          <w:p w14:paraId="1A9E7A13" w14:textId="733DC22B" w:rsidR="007D2403" w:rsidRPr="0035027A" w:rsidRDefault="007D2403" w:rsidP="00642CBE">
            <w:pPr>
              <w:spacing w:line="240" w:lineRule="auto"/>
              <w:jc w:val="right"/>
              <w:rPr>
                <w:rFonts w:ascii="Noto Serif" w:eastAsia="Times New Roman" w:hAnsi="Noto Serif"/>
                <w:sz w:val="16"/>
                <w:szCs w:val="16"/>
              </w:rPr>
            </w:pPr>
            <w:r w:rsidRPr="00036989">
              <w:rPr>
                <w:rFonts w:ascii="Noto Serif" w:eastAsiaTheme="minorEastAsia" w:hAnsi="Noto Serif" w:hint="eastAsia"/>
                <w:sz w:val="16"/>
                <w:szCs w:val="16"/>
              </w:rPr>
              <w:t>-</w:t>
            </w:r>
          </w:p>
        </w:tc>
        <w:tc>
          <w:tcPr>
            <w:tcW w:w="234" w:type="pct"/>
            <w:vAlign w:val="top"/>
            <w:hideMark/>
          </w:tcPr>
          <w:p w14:paraId="4CBDDE4D" w14:textId="234EDD70" w:rsidR="007D2403" w:rsidRPr="0035027A" w:rsidRDefault="007D2403" w:rsidP="00642CBE">
            <w:pPr>
              <w:spacing w:line="240" w:lineRule="auto"/>
              <w:jc w:val="right"/>
              <w:rPr>
                <w:rFonts w:ascii="Noto Serif" w:eastAsia="Times New Roman" w:hAnsi="Noto Serif"/>
                <w:sz w:val="16"/>
                <w:szCs w:val="16"/>
              </w:rPr>
            </w:pPr>
            <w:r w:rsidRPr="00036989">
              <w:rPr>
                <w:rFonts w:ascii="Noto Serif" w:eastAsiaTheme="minorEastAsia" w:hAnsi="Noto Serif" w:hint="eastAsia"/>
                <w:sz w:val="16"/>
                <w:szCs w:val="16"/>
              </w:rPr>
              <w:t>-</w:t>
            </w:r>
          </w:p>
        </w:tc>
        <w:tc>
          <w:tcPr>
            <w:tcW w:w="234" w:type="pct"/>
            <w:vAlign w:val="top"/>
            <w:hideMark/>
          </w:tcPr>
          <w:p w14:paraId="2B06210B" w14:textId="2391E83B" w:rsidR="007D2403" w:rsidRPr="0035027A" w:rsidRDefault="007D2403" w:rsidP="00642CBE">
            <w:pPr>
              <w:spacing w:line="240" w:lineRule="auto"/>
              <w:jc w:val="right"/>
              <w:rPr>
                <w:rFonts w:ascii="Noto Serif" w:eastAsia="Times New Roman" w:hAnsi="Noto Serif"/>
                <w:sz w:val="16"/>
                <w:szCs w:val="16"/>
              </w:rPr>
            </w:pPr>
            <w:r w:rsidRPr="00036989">
              <w:rPr>
                <w:rFonts w:ascii="Noto Serif" w:eastAsiaTheme="minorEastAsia" w:hAnsi="Noto Serif" w:hint="eastAsia"/>
                <w:sz w:val="16"/>
                <w:szCs w:val="16"/>
              </w:rPr>
              <w:t>-</w:t>
            </w:r>
          </w:p>
        </w:tc>
        <w:tc>
          <w:tcPr>
            <w:tcW w:w="234" w:type="pct"/>
            <w:vAlign w:val="top"/>
            <w:hideMark/>
          </w:tcPr>
          <w:p w14:paraId="252E5A25" w14:textId="2F86F168" w:rsidR="007D2403" w:rsidRPr="0035027A" w:rsidRDefault="007D2403" w:rsidP="00642CBE">
            <w:pPr>
              <w:spacing w:line="240" w:lineRule="auto"/>
              <w:jc w:val="right"/>
              <w:rPr>
                <w:rFonts w:ascii="Noto Serif" w:eastAsia="Times New Roman" w:hAnsi="Noto Serif"/>
                <w:sz w:val="16"/>
                <w:szCs w:val="16"/>
              </w:rPr>
            </w:pPr>
            <w:r w:rsidRPr="00036989">
              <w:rPr>
                <w:rFonts w:ascii="Noto Serif" w:eastAsiaTheme="minorEastAsia" w:hAnsi="Noto Serif" w:hint="eastAsia"/>
                <w:sz w:val="16"/>
                <w:szCs w:val="16"/>
              </w:rPr>
              <w:t>-</w:t>
            </w:r>
          </w:p>
        </w:tc>
        <w:tc>
          <w:tcPr>
            <w:tcW w:w="234" w:type="pct"/>
            <w:vAlign w:val="top"/>
            <w:hideMark/>
          </w:tcPr>
          <w:p w14:paraId="7E450B4A" w14:textId="66E7F1AE" w:rsidR="007D2403" w:rsidRPr="0035027A" w:rsidRDefault="007D2403" w:rsidP="00642CBE">
            <w:pPr>
              <w:spacing w:line="240" w:lineRule="auto"/>
              <w:jc w:val="right"/>
              <w:rPr>
                <w:rFonts w:ascii="Noto Serif" w:eastAsia="Times New Roman" w:hAnsi="Noto Serif"/>
                <w:sz w:val="16"/>
                <w:szCs w:val="16"/>
              </w:rPr>
            </w:pPr>
            <w:r w:rsidRPr="00036989">
              <w:rPr>
                <w:rFonts w:ascii="Noto Serif" w:eastAsiaTheme="minorEastAsia" w:hAnsi="Noto Serif" w:hint="eastAsia"/>
                <w:sz w:val="16"/>
                <w:szCs w:val="16"/>
              </w:rPr>
              <w:t>-</w:t>
            </w:r>
          </w:p>
        </w:tc>
        <w:tc>
          <w:tcPr>
            <w:tcW w:w="234" w:type="pct"/>
            <w:vAlign w:val="top"/>
            <w:hideMark/>
          </w:tcPr>
          <w:p w14:paraId="39CF0B85" w14:textId="6B2F8450" w:rsidR="007D2403" w:rsidRPr="0035027A" w:rsidRDefault="007D2403" w:rsidP="00642CBE">
            <w:pPr>
              <w:spacing w:line="240" w:lineRule="auto"/>
              <w:jc w:val="right"/>
              <w:rPr>
                <w:rFonts w:ascii="Noto Serif" w:eastAsia="Times New Roman" w:hAnsi="Noto Serif"/>
                <w:sz w:val="16"/>
                <w:szCs w:val="16"/>
              </w:rPr>
            </w:pPr>
            <w:r w:rsidRPr="00036989">
              <w:rPr>
                <w:rFonts w:ascii="Noto Serif" w:eastAsiaTheme="minorEastAsia" w:hAnsi="Noto Serif" w:hint="eastAsia"/>
                <w:sz w:val="16"/>
                <w:szCs w:val="16"/>
              </w:rPr>
              <w:t>-</w:t>
            </w:r>
          </w:p>
        </w:tc>
        <w:tc>
          <w:tcPr>
            <w:tcW w:w="234" w:type="pct"/>
            <w:vAlign w:val="top"/>
            <w:hideMark/>
          </w:tcPr>
          <w:p w14:paraId="56F9CE0C" w14:textId="18F3E4AE" w:rsidR="007D2403" w:rsidRPr="0035027A" w:rsidRDefault="007D2403" w:rsidP="00642CBE">
            <w:pPr>
              <w:spacing w:line="240" w:lineRule="auto"/>
              <w:jc w:val="right"/>
              <w:rPr>
                <w:rFonts w:ascii="Noto Serif" w:eastAsia="Times New Roman" w:hAnsi="Noto Serif"/>
                <w:sz w:val="16"/>
                <w:szCs w:val="16"/>
              </w:rPr>
            </w:pPr>
            <w:r w:rsidRPr="00036989">
              <w:rPr>
                <w:rFonts w:ascii="Noto Serif" w:eastAsiaTheme="minorEastAsia" w:hAnsi="Noto Serif" w:hint="eastAsia"/>
                <w:sz w:val="16"/>
                <w:szCs w:val="16"/>
              </w:rPr>
              <w:t>-</w:t>
            </w:r>
          </w:p>
        </w:tc>
        <w:tc>
          <w:tcPr>
            <w:tcW w:w="243" w:type="pct"/>
            <w:vAlign w:val="top"/>
            <w:hideMark/>
          </w:tcPr>
          <w:p w14:paraId="48628F4E"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0820813A"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0.18</w:t>
            </w:r>
          </w:p>
        </w:tc>
        <w:tc>
          <w:tcPr>
            <w:tcW w:w="243" w:type="pct"/>
            <w:vAlign w:val="top"/>
            <w:hideMark/>
          </w:tcPr>
          <w:p w14:paraId="620A320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0.07</w:t>
            </w:r>
          </w:p>
        </w:tc>
        <w:tc>
          <w:tcPr>
            <w:tcW w:w="243" w:type="pct"/>
            <w:vAlign w:val="top"/>
            <w:hideMark/>
          </w:tcPr>
          <w:p w14:paraId="3C2E644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0.16</w:t>
            </w:r>
          </w:p>
        </w:tc>
        <w:tc>
          <w:tcPr>
            <w:tcW w:w="243" w:type="pct"/>
            <w:vAlign w:val="top"/>
            <w:hideMark/>
          </w:tcPr>
          <w:p w14:paraId="5ACAC06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2F45095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0685009E"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0.13</w:t>
            </w:r>
          </w:p>
        </w:tc>
        <w:tc>
          <w:tcPr>
            <w:tcW w:w="243" w:type="pct"/>
            <w:vAlign w:val="top"/>
            <w:hideMark/>
          </w:tcPr>
          <w:p w14:paraId="377559F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0.28</w:t>
            </w:r>
          </w:p>
        </w:tc>
      </w:tr>
      <w:tr w:rsidR="007D2403" w:rsidRPr="0035027A" w14:paraId="15FDB82E" w14:textId="77777777" w:rsidTr="007D2403">
        <w:trPr>
          <w:cantSplit/>
          <w:jc w:val="left"/>
        </w:trPr>
        <w:tc>
          <w:tcPr>
            <w:tcW w:w="256" w:type="pct"/>
            <w:vAlign w:val="top"/>
            <w:hideMark/>
          </w:tcPr>
          <w:p w14:paraId="0F54EED0"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ODD2</w:t>
            </w:r>
          </w:p>
        </w:tc>
        <w:tc>
          <w:tcPr>
            <w:tcW w:w="234" w:type="pct"/>
            <w:vAlign w:val="top"/>
            <w:hideMark/>
          </w:tcPr>
          <w:p w14:paraId="485A4D52" w14:textId="211927DA"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4B551FA0" w14:textId="25F5EBFB"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1BAB18FD" w14:textId="1F23A5EC"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0DEA6FEA" w14:textId="3989612C"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75D41ADA" w14:textId="161EA8F6" w:rsidR="007D2403" w:rsidRPr="0035027A" w:rsidRDefault="007D2403" w:rsidP="00642CBE">
            <w:pPr>
              <w:spacing w:line="240" w:lineRule="auto"/>
              <w:jc w:val="right"/>
              <w:rPr>
                <w:rFonts w:ascii="Noto Serif" w:eastAsia="Times New Roman" w:hAnsi="Noto Serif"/>
                <w:sz w:val="16"/>
                <w:szCs w:val="16"/>
              </w:rPr>
            </w:pPr>
            <w:r w:rsidRPr="00415AB0">
              <w:rPr>
                <w:rFonts w:ascii="Noto Serif" w:eastAsiaTheme="minorEastAsia" w:hAnsi="Noto Serif" w:hint="eastAsia"/>
                <w:sz w:val="16"/>
                <w:szCs w:val="16"/>
              </w:rPr>
              <w:t>-</w:t>
            </w:r>
          </w:p>
        </w:tc>
        <w:tc>
          <w:tcPr>
            <w:tcW w:w="234" w:type="pct"/>
            <w:vAlign w:val="top"/>
            <w:hideMark/>
          </w:tcPr>
          <w:p w14:paraId="65171BE6" w14:textId="3144AD26" w:rsidR="007D2403" w:rsidRPr="0035027A" w:rsidRDefault="007D2403" w:rsidP="00642CBE">
            <w:pPr>
              <w:spacing w:line="240" w:lineRule="auto"/>
              <w:jc w:val="right"/>
              <w:rPr>
                <w:rFonts w:ascii="Noto Serif" w:eastAsia="Times New Roman" w:hAnsi="Noto Serif"/>
                <w:sz w:val="16"/>
                <w:szCs w:val="16"/>
              </w:rPr>
            </w:pPr>
            <w:r w:rsidRPr="00415AB0">
              <w:rPr>
                <w:rFonts w:ascii="Noto Serif" w:eastAsiaTheme="minorEastAsia" w:hAnsi="Noto Serif" w:hint="eastAsia"/>
                <w:sz w:val="16"/>
                <w:szCs w:val="16"/>
              </w:rPr>
              <w:t>-</w:t>
            </w:r>
          </w:p>
        </w:tc>
        <w:tc>
          <w:tcPr>
            <w:tcW w:w="234" w:type="pct"/>
            <w:vAlign w:val="top"/>
            <w:hideMark/>
          </w:tcPr>
          <w:p w14:paraId="42962663" w14:textId="32B36518" w:rsidR="007D2403" w:rsidRPr="0035027A" w:rsidRDefault="007D2403" w:rsidP="00642CBE">
            <w:pPr>
              <w:spacing w:line="240" w:lineRule="auto"/>
              <w:jc w:val="right"/>
              <w:rPr>
                <w:rFonts w:ascii="Noto Serif" w:eastAsia="Times New Roman" w:hAnsi="Noto Serif"/>
                <w:sz w:val="16"/>
                <w:szCs w:val="16"/>
              </w:rPr>
            </w:pPr>
            <w:r w:rsidRPr="00415AB0">
              <w:rPr>
                <w:rFonts w:ascii="Noto Serif" w:eastAsiaTheme="minorEastAsia" w:hAnsi="Noto Serif" w:hint="eastAsia"/>
                <w:sz w:val="16"/>
                <w:szCs w:val="16"/>
              </w:rPr>
              <w:t>-</w:t>
            </w:r>
          </w:p>
        </w:tc>
        <w:tc>
          <w:tcPr>
            <w:tcW w:w="234" w:type="pct"/>
            <w:vAlign w:val="top"/>
            <w:hideMark/>
          </w:tcPr>
          <w:p w14:paraId="154B8A05" w14:textId="273A1ED7" w:rsidR="007D2403" w:rsidRPr="0035027A" w:rsidRDefault="007D2403" w:rsidP="00642CBE">
            <w:pPr>
              <w:spacing w:line="240" w:lineRule="auto"/>
              <w:jc w:val="right"/>
              <w:rPr>
                <w:rFonts w:ascii="Noto Serif" w:eastAsia="Times New Roman" w:hAnsi="Noto Serif"/>
                <w:sz w:val="16"/>
                <w:szCs w:val="16"/>
              </w:rPr>
            </w:pPr>
            <w:r w:rsidRPr="00415AB0">
              <w:rPr>
                <w:rFonts w:ascii="Noto Serif" w:eastAsiaTheme="minorEastAsia" w:hAnsi="Noto Serif" w:hint="eastAsia"/>
                <w:sz w:val="16"/>
                <w:szCs w:val="16"/>
              </w:rPr>
              <w:t>-</w:t>
            </w:r>
          </w:p>
        </w:tc>
        <w:tc>
          <w:tcPr>
            <w:tcW w:w="234" w:type="pct"/>
            <w:vAlign w:val="top"/>
            <w:hideMark/>
          </w:tcPr>
          <w:p w14:paraId="0DFAA46E" w14:textId="7BBDDEC4" w:rsidR="007D2403" w:rsidRPr="0035027A" w:rsidRDefault="007D2403" w:rsidP="00642CBE">
            <w:pPr>
              <w:spacing w:line="240" w:lineRule="auto"/>
              <w:jc w:val="right"/>
              <w:rPr>
                <w:rFonts w:ascii="Noto Serif" w:eastAsia="Times New Roman" w:hAnsi="Noto Serif"/>
                <w:sz w:val="16"/>
                <w:szCs w:val="16"/>
              </w:rPr>
            </w:pPr>
            <w:r w:rsidRPr="00415AB0">
              <w:rPr>
                <w:rFonts w:ascii="Noto Serif" w:eastAsiaTheme="minorEastAsia" w:hAnsi="Noto Serif" w:hint="eastAsia"/>
                <w:sz w:val="16"/>
                <w:szCs w:val="16"/>
              </w:rPr>
              <w:t>-</w:t>
            </w:r>
          </w:p>
        </w:tc>
        <w:tc>
          <w:tcPr>
            <w:tcW w:w="234" w:type="pct"/>
            <w:vAlign w:val="top"/>
            <w:hideMark/>
          </w:tcPr>
          <w:p w14:paraId="6382D5CB" w14:textId="3E17FC0A" w:rsidR="007D2403" w:rsidRPr="0035027A" w:rsidRDefault="007D2403" w:rsidP="00642CBE">
            <w:pPr>
              <w:spacing w:line="240" w:lineRule="auto"/>
              <w:jc w:val="right"/>
              <w:rPr>
                <w:rFonts w:ascii="Noto Serif" w:eastAsia="Times New Roman" w:hAnsi="Noto Serif"/>
                <w:sz w:val="16"/>
                <w:szCs w:val="16"/>
              </w:rPr>
            </w:pPr>
            <w:r w:rsidRPr="00415AB0">
              <w:rPr>
                <w:rFonts w:ascii="Noto Serif" w:eastAsiaTheme="minorEastAsia" w:hAnsi="Noto Serif" w:hint="eastAsia"/>
                <w:sz w:val="16"/>
                <w:szCs w:val="16"/>
              </w:rPr>
              <w:t>-</w:t>
            </w:r>
          </w:p>
        </w:tc>
        <w:tc>
          <w:tcPr>
            <w:tcW w:w="234" w:type="pct"/>
            <w:vAlign w:val="top"/>
            <w:hideMark/>
          </w:tcPr>
          <w:p w14:paraId="2D50B1AD" w14:textId="392CE8C5" w:rsidR="007D2403" w:rsidRPr="0035027A" w:rsidRDefault="007D2403" w:rsidP="00642CBE">
            <w:pPr>
              <w:spacing w:line="240" w:lineRule="auto"/>
              <w:jc w:val="right"/>
              <w:rPr>
                <w:rFonts w:ascii="Noto Serif" w:eastAsia="Times New Roman" w:hAnsi="Noto Serif"/>
                <w:sz w:val="16"/>
                <w:szCs w:val="16"/>
              </w:rPr>
            </w:pPr>
            <w:r w:rsidRPr="00415AB0">
              <w:rPr>
                <w:rFonts w:ascii="Noto Serif" w:eastAsiaTheme="minorEastAsia" w:hAnsi="Noto Serif" w:hint="eastAsia"/>
                <w:sz w:val="16"/>
                <w:szCs w:val="16"/>
              </w:rPr>
              <w:t>-</w:t>
            </w:r>
          </w:p>
        </w:tc>
        <w:tc>
          <w:tcPr>
            <w:tcW w:w="234" w:type="pct"/>
            <w:vAlign w:val="top"/>
            <w:hideMark/>
          </w:tcPr>
          <w:p w14:paraId="0BBD0707" w14:textId="0AEA9EF1" w:rsidR="007D2403" w:rsidRPr="0035027A" w:rsidRDefault="007D2403" w:rsidP="00642CBE">
            <w:pPr>
              <w:spacing w:line="240" w:lineRule="auto"/>
              <w:jc w:val="right"/>
              <w:rPr>
                <w:rFonts w:ascii="Noto Serif" w:eastAsia="Times New Roman" w:hAnsi="Noto Serif"/>
                <w:sz w:val="16"/>
                <w:szCs w:val="16"/>
              </w:rPr>
            </w:pPr>
            <w:r w:rsidRPr="00415AB0">
              <w:rPr>
                <w:rFonts w:ascii="Noto Serif" w:eastAsiaTheme="minorEastAsia" w:hAnsi="Noto Serif" w:hint="eastAsia"/>
                <w:sz w:val="16"/>
                <w:szCs w:val="16"/>
              </w:rPr>
              <w:t>-</w:t>
            </w:r>
          </w:p>
        </w:tc>
        <w:tc>
          <w:tcPr>
            <w:tcW w:w="243" w:type="pct"/>
            <w:vAlign w:val="top"/>
            <w:hideMark/>
          </w:tcPr>
          <w:p w14:paraId="6DC34E77" w14:textId="65E04111" w:rsidR="007D2403" w:rsidRPr="0035027A" w:rsidRDefault="007D2403" w:rsidP="00642CBE">
            <w:pPr>
              <w:spacing w:line="240" w:lineRule="auto"/>
              <w:jc w:val="right"/>
              <w:rPr>
                <w:rFonts w:ascii="Noto Serif" w:eastAsia="Times New Roman" w:hAnsi="Noto Serif"/>
                <w:sz w:val="16"/>
                <w:szCs w:val="16"/>
              </w:rPr>
            </w:pPr>
            <w:r w:rsidRPr="00415AB0">
              <w:rPr>
                <w:rFonts w:ascii="Noto Serif" w:eastAsiaTheme="minorEastAsia" w:hAnsi="Noto Serif" w:hint="eastAsia"/>
                <w:sz w:val="16"/>
                <w:szCs w:val="16"/>
              </w:rPr>
              <w:t>-</w:t>
            </w:r>
          </w:p>
        </w:tc>
        <w:tc>
          <w:tcPr>
            <w:tcW w:w="243" w:type="pct"/>
            <w:vAlign w:val="top"/>
            <w:hideMark/>
          </w:tcPr>
          <w:p w14:paraId="78A60A8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4EF2BC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0.33</w:t>
            </w:r>
          </w:p>
        </w:tc>
        <w:tc>
          <w:tcPr>
            <w:tcW w:w="243" w:type="pct"/>
            <w:vAlign w:val="top"/>
            <w:hideMark/>
          </w:tcPr>
          <w:p w14:paraId="366F041A"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0.09</w:t>
            </w:r>
          </w:p>
        </w:tc>
        <w:tc>
          <w:tcPr>
            <w:tcW w:w="243" w:type="pct"/>
            <w:vAlign w:val="top"/>
            <w:hideMark/>
          </w:tcPr>
          <w:p w14:paraId="5BFD239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94C843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0.05</w:t>
            </w:r>
          </w:p>
        </w:tc>
        <w:tc>
          <w:tcPr>
            <w:tcW w:w="243" w:type="pct"/>
            <w:vAlign w:val="top"/>
            <w:hideMark/>
          </w:tcPr>
          <w:p w14:paraId="2779430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0.04</w:t>
            </w:r>
          </w:p>
        </w:tc>
        <w:tc>
          <w:tcPr>
            <w:tcW w:w="243" w:type="pct"/>
            <w:vAlign w:val="top"/>
            <w:hideMark/>
          </w:tcPr>
          <w:p w14:paraId="720DC9A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r>
      <w:tr w:rsidR="007D2403" w:rsidRPr="0035027A" w14:paraId="6B392A59" w14:textId="77777777" w:rsidTr="007D2403">
        <w:trPr>
          <w:cantSplit/>
          <w:jc w:val="left"/>
        </w:trPr>
        <w:tc>
          <w:tcPr>
            <w:tcW w:w="256" w:type="pct"/>
            <w:vAlign w:val="top"/>
            <w:hideMark/>
          </w:tcPr>
          <w:p w14:paraId="418F6C4A"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ODD3</w:t>
            </w:r>
          </w:p>
        </w:tc>
        <w:tc>
          <w:tcPr>
            <w:tcW w:w="234" w:type="pct"/>
            <w:vAlign w:val="top"/>
            <w:hideMark/>
          </w:tcPr>
          <w:p w14:paraId="363A39D6" w14:textId="5D1AA416"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72C9903E" w14:textId="666AC29D"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39AFA1FF" w14:textId="35A11338"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21E676B3" w14:textId="6661B3D7" w:rsidR="007D2403" w:rsidRPr="0035027A" w:rsidRDefault="007D2403" w:rsidP="00642CBE">
            <w:pPr>
              <w:spacing w:line="240" w:lineRule="auto"/>
              <w:jc w:val="right"/>
              <w:rPr>
                <w:rFonts w:ascii="Noto Serif" w:eastAsia="Times New Roman" w:hAnsi="Noto Serif"/>
                <w:sz w:val="16"/>
                <w:szCs w:val="16"/>
              </w:rPr>
            </w:pPr>
            <w:r w:rsidRPr="00B25A06">
              <w:rPr>
                <w:rFonts w:ascii="Noto Serif" w:eastAsiaTheme="minorEastAsia" w:hAnsi="Noto Serif" w:hint="eastAsia"/>
                <w:sz w:val="16"/>
                <w:szCs w:val="16"/>
              </w:rPr>
              <w:t>-</w:t>
            </w:r>
          </w:p>
        </w:tc>
        <w:tc>
          <w:tcPr>
            <w:tcW w:w="234" w:type="pct"/>
            <w:vAlign w:val="top"/>
            <w:hideMark/>
          </w:tcPr>
          <w:p w14:paraId="21647A4F" w14:textId="3D136340"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34" w:type="pct"/>
            <w:vAlign w:val="top"/>
            <w:hideMark/>
          </w:tcPr>
          <w:p w14:paraId="26B4F4E7" w14:textId="2BD36DEF"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34" w:type="pct"/>
            <w:vAlign w:val="top"/>
            <w:hideMark/>
          </w:tcPr>
          <w:p w14:paraId="07241159" w14:textId="692D41F0"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34" w:type="pct"/>
            <w:vAlign w:val="top"/>
            <w:hideMark/>
          </w:tcPr>
          <w:p w14:paraId="0DBA2521" w14:textId="08478568"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34" w:type="pct"/>
            <w:vAlign w:val="top"/>
            <w:hideMark/>
          </w:tcPr>
          <w:p w14:paraId="392F1365" w14:textId="3AD5ABDE"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34" w:type="pct"/>
            <w:vAlign w:val="top"/>
            <w:hideMark/>
          </w:tcPr>
          <w:p w14:paraId="5E07CA34" w14:textId="322F2942"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34" w:type="pct"/>
            <w:vAlign w:val="top"/>
            <w:hideMark/>
          </w:tcPr>
          <w:p w14:paraId="6BE515CA" w14:textId="564E9900"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34" w:type="pct"/>
            <w:vAlign w:val="top"/>
            <w:hideMark/>
          </w:tcPr>
          <w:p w14:paraId="4E81CB9C" w14:textId="20506E8B"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43" w:type="pct"/>
            <w:vAlign w:val="top"/>
            <w:hideMark/>
          </w:tcPr>
          <w:p w14:paraId="646D08CB" w14:textId="48AD804B"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43" w:type="pct"/>
            <w:vAlign w:val="top"/>
            <w:hideMark/>
          </w:tcPr>
          <w:p w14:paraId="45F74DE1" w14:textId="431FA71F" w:rsidR="007D2403" w:rsidRPr="0035027A" w:rsidRDefault="007D2403" w:rsidP="00642CBE">
            <w:pPr>
              <w:spacing w:line="240" w:lineRule="auto"/>
              <w:jc w:val="right"/>
              <w:rPr>
                <w:rFonts w:ascii="Noto Serif" w:eastAsia="Times New Roman" w:hAnsi="Noto Serif"/>
                <w:sz w:val="16"/>
                <w:szCs w:val="16"/>
              </w:rPr>
            </w:pPr>
            <w:r w:rsidRPr="000D783E">
              <w:rPr>
                <w:rFonts w:ascii="Noto Serif" w:eastAsiaTheme="minorEastAsia" w:hAnsi="Noto Serif" w:hint="eastAsia"/>
                <w:sz w:val="16"/>
                <w:szCs w:val="16"/>
              </w:rPr>
              <w:t>-</w:t>
            </w:r>
          </w:p>
        </w:tc>
        <w:tc>
          <w:tcPr>
            <w:tcW w:w="243" w:type="pct"/>
            <w:vAlign w:val="top"/>
            <w:hideMark/>
          </w:tcPr>
          <w:p w14:paraId="3B738D6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5B055C8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0.03</w:t>
            </w:r>
          </w:p>
        </w:tc>
        <w:tc>
          <w:tcPr>
            <w:tcW w:w="243" w:type="pct"/>
            <w:vAlign w:val="top"/>
            <w:hideMark/>
          </w:tcPr>
          <w:p w14:paraId="77BB56E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0.01</w:t>
            </w:r>
          </w:p>
        </w:tc>
        <w:tc>
          <w:tcPr>
            <w:tcW w:w="243" w:type="pct"/>
            <w:vAlign w:val="top"/>
            <w:hideMark/>
          </w:tcPr>
          <w:p w14:paraId="69027832"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EC9F5B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0.05</w:t>
            </w:r>
          </w:p>
        </w:tc>
        <w:tc>
          <w:tcPr>
            <w:tcW w:w="243" w:type="pct"/>
            <w:vAlign w:val="top"/>
            <w:hideMark/>
          </w:tcPr>
          <w:p w14:paraId="44E39E3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0.34</w:t>
            </w:r>
          </w:p>
        </w:tc>
      </w:tr>
      <w:tr w:rsidR="007D2403" w:rsidRPr="0035027A" w14:paraId="021A2B42" w14:textId="77777777" w:rsidTr="007D2403">
        <w:trPr>
          <w:cantSplit/>
          <w:jc w:val="left"/>
        </w:trPr>
        <w:tc>
          <w:tcPr>
            <w:tcW w:w="256" w:type="pct"/>
            <w:vAlign w:val="top"/>
            <w:hideMark/>
          </w:tcPr>
          <w:p w14:paraId="0B1A8309"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lastRenderedPageBreak/>
              <w:t>ODD4</w:t>
            </w:r>
          </w:p>
        </w:tc>
        <w:tc>
          <w:tcPr>
            <w:tcW w:w="234" w:type="pct"/>
            <w:vAlign w:val="top"/>
            <w:hideMark/>
          </w:tcPr>
          <w:p w14:paraId="13219690" w14:textId="6215B692"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0A99BED3" w14:textId="28B8F759"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473A5415" w14:textId="7F6B25EE"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23B882A5" w14:textId="1EFF026B"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34" w:type="pct"/>
            <w:vAlign w:val="top"/>
            <w:hideMark/>
          </w:tcPr>
          <w:p w14:paraId="7878C5AF" w14:textId="380C852F"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34" w:type="pct"/>
            <w:vAlign w:val="top"/>
            <w:hideMark/>
          </w:tcPr>
          <w:p w14:paraId="4C44D14B" w14:textId="535E2C66"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34" w:type="pct"/>
            <w:vAlign w:val="top"/>
            <w:hideMark/>
          </w:tcPr>
          <w:p w14:paraId="071E1ADE" w14:textId="5EDA141A"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34" w:type="pct"/>
            <w:vAlign w:val="top"/>
            <w:hideMark/>
          </w:tcPr>
          <w:p w14:paraId="28F96A5A" w14:textId="6F421B7C"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34" w:type="pct"/>
            <w:vAlign w:val="top"/>
            <w:hideMark/>
          </w:tcPr>
          <w:p w14:paraId="0371BEEA" w14:textId="56254F6B"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34" w:type="pct"/>
            <w:vAlign w:val="top"/>
            <w:hideMark/>
          </w:tcPr>
          <w:p w14:paraId="3DB5BDAC" w14:textId="7064A0F2"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34" w:type="pct"/>
            <w:vAlign w:val="top"/>
            <w:hideMark/>
          </w:tcPr>
          <w:p w14:paraId="003A3ED6" w14:textId="5F7F6563"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34" w:type="pct"/>
            <w:vAlign w:val="top"/>
            <w:hideMark/>
          </w:tcPr>
          <w:p w14:paraId="558958EE" w14:textId="3561825F"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43" w:type="pct"/>
            <w:vAlign w:val="top"/>
            <w:hideMark/>
          </w:tcPr>
          <w:p w14:paraId="11257D5B" w14:textId="78D35691"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43" w:type="pct"/>
            <w:vAlign w:val="top"/>
            <w:hideMark/>
          </w:tcPr>
          <w:p w14:paraId="6646B438" w14:textId="5EACF3A2"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43" w:type="pct"/>
            <w:vAlign w:val="top"/>
            <w:hideMark/>
          </w:tcPr>
          <w:p w14:paraId="417CAFF8" w14:textId="2C0B6A8A" w:rsidR="007D2403" w:rsidRPr="0035027A" w:rsidRDefault="007D2403" w:rsidP="00642CBE">
            <w:pPr>
              <w:spacing w:line="240" w:lineRule="auto"/>
              <w:jc w:val="right"/>
              <w:rPr>
                <w:rFonts w:ascii="Noto Serif" w:eastAsia="Times New Roman" w:hAnsi="Noto Serif"/>
                <w:sz w:val="16"/>
                <w:szCs w:val="16"/>
              </w:rPr>
            </w:pPr>
            <w:r w:rsidRPr="00046E8D">
              <w:rPr>
                <w:rFonts w:ascii="Noto Serif" w:eastAsiaTheme="minorEastAsia" w:hAnsi="Noto Serif" w:hint="eastAsia"/>
                <w:sz w:val="16"/>
                <w:szCs w:val="16"/>
              </w:rPr>
              <w:t>-</w:t>
            </w:r>
          </w:p>
        </w:tc>
        <w:tc>
          <w:tcPr>
            <w:tcW w:w="243" w:type="pct"/>
            <w:vAlign w:val="top"/>
            <w:hideMark/>
          </w:tcPr>
          <w:p w14:paraId="67779EF3"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7319B2A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0.37</w:t>
            </w:r>
          </w:p>
        </w:tc>
        <w:tc>
          <w:tcPr>
            <w:tcW w:w="243" w:type="pct"/>
            <w:vAlign w:val="top"/>
            <w:hideMark/>
          </w:tcPr>
          <w:p w14:paraId="3BE7C3D4"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0.06</w:t>
            </w:r>
          </w:p>
        </w:tc>
        <w:tc>
          <w:tcPr>
            <w:tcW w:w="243" w:type="pct"/>
            <w:vAlign w:val="top"/>
            <w:hideMark/>
          </w:tcPr>
          <w:p w14:paraId="45506BF7"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0.22</w:t>
            </w:r>
          </w:p>
        </w:tc>
        <w:tc>
          <w:tcPr>
            <w:tcW w:w="243" w:type="pct"/>
            <w:vAlign w:val="top"/>
            <w:hideMark/>
          </w:tcPr>
          <w:p w14:paraId="394AB54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0.05</w:t>
            </w:r>
          </w:p>
        </w:tc>
      </w:tr>
      <w:tr w:rsidR="007D2403" w:rsidRPr="0035027A" w14:paraId="399BB0FE" w14:textId="77777777" w:rsidTr="007D2403">
        <w:trPr>
          <w:cantSplit/>
          <w:jc w:val="left"/>
        </w:trPr>
        <w:tc>
          <w:tcPr>
            <w:tcW w:w="256" w:type="pct"/>
            <w:vAlign w:val="top"/>
            <w:hideMark/>
          </w:tcPr>
          <w:p w14:paraId="40FA461D"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ODD5</w:t>
            </w:r>
          </w:p>
        </w:tc>
        <w:tc>
          <w:tcPr>
            <w:tcW w:w="234" w:type="pct"/>
            <w:vAlign w:val="top"/>
            <w:hideMark/>
          </w:tcPr>
          <w:p w14:paraId="5C6096C9" w14:textId="7609E7A3"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00857C1C" w14:textId="5AF5E3E7"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1BF6DE8B" w14:textId="4C9B0C74"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68C43FF4" w14:textId="79BDB2B5"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34" w:type="pct"/>
            <w:vAlign w:val="top"/>
            <w:hideMark/>
          </w:tcPr>
          <w:p w14:paraId="4BD66797" w14:textId="7D7DC5D5"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34" w:type="pct"/>
            <w:vAlign w:val="top"/>
            <w:hideMark/>
          </w:tcPr>
          <w:p w14:paraId="7B50FC3F" w14:textId="5D1B74CA"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34" w:type="pct"/>
            <w:vAlign w:val="top"/>
            <w:hideMark/>
          </w:tcPr>
          <w:p w14:paraId="6CE9E868" w14:textId="015C3F54"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34" w:type="pct"/>
            <w:vAlign w:val="top"/>
            <w:hideMark/>
          </w:tcPr>
          <w:p w14:paraId="6485D0CB" w14:textId="4AF63A1A"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34" w:type="pct"/>
            <w:vAlign w:val="top"/>
            <w:hideMark/>
          </w:tcPr>
          <w:p w14:paraId="7CA7F50D" w14:textId="631FE750"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34" w:type="pct"/>
            <w:vAlign w:val="top"/>
            <w:hideMark/>
          </w:tcPr>
          <w:p w14:paraId="5270F6D9" w14:textId="59F9D4A2"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34" w:type="pct"/>
            <w:vAlign w:val="top"/>
            <w:hideMark/>
          </w:tcPr>
          <w:p w14:paraId="52BAB7E0" w14:textId="605F2C42"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34" w:type="pct"/>
            <w:vAlign w:val="top"/>
            <w:hideMark/>
          </w:tcPr>
          <w:p w14:paraId="602CEC6E" w14:textId="3E31BEE9"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43" w:type="pct"/>
            <w:vAlign w:val="top"/>
            <w:hideMark/>
          </w:tcPr>
          <w:p w14:paraId="367732EB" w14:textId="1575CFCE"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43" w:type="pct"/>
            <w:vAlign w:val="top"/>
            <w:hideMark/>
          </w:tcPr>
          <w:p w14:paraId="15E93DFC" w14:textId="63B1DF89"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43" w:type="pct"/>
            <w:vAlign w:val="top"/>
            <w:hideMark/>
          </w:tcPr>
          <w:p w14:paraId="2FFBB381" w14:textId="39D97279"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43" w:type="pct"/>
            <w:vAlign w:val="top"/>
            <w:hideMark/>
          </w:tcPr>
          <w:p w14:paraId="6622363A" w14:textId="66094E6B" w:rsidR="007D2403" w:rsidRPr="0035027A" w:rsidRDefault="007D2403" w:rsidP="00642CBE">
            <w:pPr>
              <w:spacing w:line="240" w:lineRule="auto"/>
              <w:jc w:val="right"/>
              <w:rPr>
                <w:rFonts w:ascii="Noto Serif" w:eastAsia="Times New Roman" w:hAnsi="Noto Serif"/>
                <w:sz w:val="16"/>
                <w:szCs w:val="16"/>
              </w:rPr>
            </w:pPr>
            <w:r w:rsidRPr="00025607">
              <w:rPr>
                <w:rFonts w:ascii="Noto Serif" w:eastAsiaTheme="minorEastAsia" w:hAnsi="Noto Serif" w:hint="eastAsia"/>
                <w:sz w:val="16"/>
                <w:szCs w:val="16"/>
              </w:rPr>
              <w:t>-</w:t>
            </w:r>
          </w:p>
        </w:tc>
        <w:tc>
          <w:tcPr>
            <w:tcW w:w="243" w:type="pct"/>
            <w:vAlign w:val="top"/>
            <w:hideMark/>
          </w:tcPr>
          <w:p w14:paraId="49872B28"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618F806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0.04</w:t>
            </w:r>
          </w:p>
        </w:tc>
        <w:tc>
          <w:tcPr>
            <w:tcW w:w="243" w:type="pct"/>
            <w:vAlign w:val="top"/>
            <w:hideMark/>
          </w:tcPr>
          <w:p w14:paraId="593F1989"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0.09</w:t>
            </w:r>
          </w:p>
        </w:tc>
        <w:tc>
          <w:tcPr>
            <w:tcW w:w="243" w:type="pct"/>
            <w:vAlign w:val="top"/>
            <w:hideMark/>
          </w:tcPr>
          <w:p w14:paraId="64C3763B"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r>
      <w:tr w:rsidR="007D2403" w:rsidRPr="0035027A" w14:paraId="1B96CDA1" w14:textId="77777777" w:rsidTr="007D2403">
        <w:trPr>
          <w:cantSplit/>
          <w:jc w:val="left"/>
        </w:trPr>
        <w:tc>
          <w:tcPr>
            <w:tcW w:w="256" w:type="pct"/>
            <w:vAlign w:val="top"/>
            <w:hideMark/>
          </w:tcPr>
          <w:p w14:paraId="24E1C7E8"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ODD6</w:t>
            </w:r>
          </w:p>
        </w:tc>
        <w:tc>
          <w:tcPr>
            <w:tcW w:w="234" w:type="pct"/>
            <w:vAlign w:val="top"/>
            <w:hideMark/>
          </w:tcPr>
          <w:p w14:paraId="04BEDBA3" w14:textId="750847EE"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28FCB337" w14:textId="2634F534"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017404E6" w14:textId="733994AE"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5AEC9CB5" w14:textId="3C0F9E14"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34" w:type="pct"/>
            <w:vAlign w:val="top"/>
            <w:hideMark/>
          </w:tcPr>
          <w:p w14:paraId="4244AB97" w14:textId="3E302CE6"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34" w:type="pct"/>
            <w:vAlign w:val="top"/>
            <w:hideMark/>
          </w:tcPr>
          <w:p w14:paraId="5F778B02" w14:textId="59373FE8"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34" w:type="pct"/>
            <w:vAlign w:val="top"/>
            <w:hideMark/>
          </w:tcPr>
          <w:p w14:paraId="081CACB0" w14:textId="379B84A5"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34" w:type="pct"/>
            <w:vAlign w:val="top"/>
            <w:hideMark/>
          </w:tcPr>
          <w:p w14:paraId="4F199110" w14:textId="643C6DDA"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34" w:type="pct"/>
            <w:vAlign w:val="top"/>
            <w:hideMark/>
          </w:tcPr>
          <w:p w14:paraId="22DEE456" w14:textId="7D4F4212"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34" w:type="pct"/>
            <w:vAlign w:val="top"/>
            <w:hideMark/>
          </w:tcPr>
          <w:p w14:paraId="5BEA82B2" w14:textId="64A6B2BC"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34" w:type="pct"/>
            <w:vAlign w:val="top"/>
            <w:hideMark/>
          </w:tcPr>
          <w:p w14:paraId="4EA4BD21" w14:textId="6A23BC6C"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34" w:type="pct"/>
            <w:vAlign w:val="top"/>
            <w:hideMark/>
          </w:tcPr>
          <w:p w14:paraId="20F88C5B" w14:textId="78006B2D"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43" w:type="pct"/>
            <w:vAlign w:val="top"/>
            <w:hideMark/>
          </w:tcPr>
          <w:p w14:paraId="7A2D5213" w14:textId="431C856C"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43" w:type="pct"/>
            <w:vAlign w:val="top"/>
            <w:hideMark/>
          </w:tcPr>
          <w:p w14:paraId="37B2ACFF" w14:textId="3837659D"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43" w:type="pct"/>
            <w:vAlign w:val="top"/>
            <w:hideMark/>
          </w:tcPr>
          <w:p w14:paraId="5CA3837C" w14:textId="404208A9"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43" w:type="pct"/>
            <w:vAlign w:val="top"/>
            <w:hideMark/>
          </w:tcPr>
          <w:p w14:paraId="07F80584" w14:textId="4052FFF4"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43" w:type="pct"/>
            <w:vAlign w:val="top"/>
            <w:hideMark/>
          </w:tcPr>
          <w:p w14:paraId="50F847C8" w14:textId="4B321532" w:rsidR="007D2403" w:rsidRPr="0035027A" w:rsidRDefault="007D2403" w:rsidP="00642CBE">
            <w:pPr>
              <w:spacing w:line="240" w:lineRule="auto"/>
              <w:jc w:val="right"/>
              <w:rPr>
                <w:rFonts w:ascii="Noto Serif" w:eastAsia="Times New Roman" w:hAnsi="Noto Serif"/>
                <w:sz w:val="16"/>
                <w:szCs w:val="16"/>
              </w:rPr>
            </w:pPr>
            <w:r w:rsidRPr="00287FF2">
              <w:rPr>
                <w:rFonts w:ascii="Noto Serif" w:eastAsiaTheme="minorEastAsia" w:hAnsi="Noto Serif" w:hint="eastAsia"/>
                <w:sz w:val="16"/>
                <w:szCs w:val="16"/>
              </w:rPr>
              <w:t>-</w:t>
            </w:r>
          </w:p>
        </w:tc>
        <w:tc>
          <w:tcPr>
            <w:tcW w:w="243" w:type="pct"/>
            <w:vAlign w:val="top"/>
            <w:hideMark/>
          </w:tcPr>
          <w:p w14:paraId="5FE6B1A6"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303A200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0.20</w:t>
            </w:r>
          </w:p>
        </w:tc>
        <w:tc>
          <w:tcPr>
            <w:tcW w:w="243" w:type="pct"/>
            <w:vAlign w:val="top"/>
            <w:hideMark/>
          </w:tcPr>
          <w:p w14:paraId="40EB3D2D"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r>
      <w:tr w:rsidR="007D2403" w:rsidRPr="0035027A" w14:paraId="6A1614CA" w14:textId="77777777" w:rsidTr="007D2403">
        <w:trPr>
          <w:cantSplit/>
          <w:jc w:val="left"/>
        </w:trPr>
        <w:tc>
          <w:tcPr>
            <w:tcW w:w="256" w:type="pct"/>
            <w:vAlign w:val="top"/>
            <w:hideMark/>
          </w:tcPr>
          <w:p w14:paraId="035B4AA5"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ODD7</w:t>
            </w:r>
          </w:p>
        </w:tc>
        <w:tc>
          <w:tcPr>
            <w:tcW w:w="234" w:type="pct"/>
            <w:vAlign w:val="top"/>
            <w:hideMark/>
          </w:tcPr>
          <w:p w14:paraId="604B5569" w14:textId="59BC6F11"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45188332" w14:textId="58AF8F06"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586DFE23" w14:textId="0309CF8D"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0EBB70EA" w14:textId="787E3C30"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34" w:type="pct"/>
            <w:vAlign w:val="top"/>
            <w:hideMark/>
          </w:tcPr>
          <w:p w14:paraId="47E77F93" w14:textId="1DD7F2A1"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34" w:type="pct"/>
            <w:vAlign w:val="top"/>
            <w:hideMark/>
          </w:tcPr>
          <w:p w14:paraId="1715F795" w14:textId="0083C144"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34" w:type="pct"/>
            <w:vAlign w:val="top"/>
            <w:hideMark/>
          </w:tcPr>
          <w:p w14:paraId="40C7C60D" w14:textId="5999F8B6"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34" w:type="pct"/>
            <w:vAlign w:val="top"/>
            <w:hideMark/>
          </w:tcPr>
          <w:p w14:paraId="4B05C008" w14:textId="02E74200"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34" w:type="pct"/>
            <w:vAlign w:val="top"/>
            <w:hideMark/>
          </w:tcPr>
          <w:p w14:paraId="36A4CE8B" w14:textId="7CDBBDCF"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34" w:type="pct"/>
            <w:vAlign w:val="top"/>
            <w:hideMark/>
          </w:tcPr>
          <w:p w14:paraId="6B9489F4" w14:textId="150D96CE"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34" w:type="pct"/>
            <w:vAlign w:val="top"/>
            <w:hideMark/>
          </w:tcPr>
          <w:p w14:paraId="3C7D3F37" w14:textId="455F16E8"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34" w:type="pct"/>
            <w:vAlign w:val="top"/>
            <w:hideMark/>
          </w:tcPr>
          <w:p w14:paraId="2BEEF846" w14:textId="6BFE935A"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43" w:type="pct"/>
            <w:vAlign w:val="top"/>
            <w:hideMark/>
          </w:tcPr>
          <w:p w14:paraId="09B7605D" w14:textId="2067D211"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43" w:type="pct"/>
            <w:vAlign w:val="top"/>
            <w:hideMark/>
          </w:tcPr>
          <w:p w14:paraId="5AF87579" w14:textId="49F29F15"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43" w:type="pct"/>
            <w:vAlign w:val="top"/>
            <w:hideMark/>
          </w:tcPr>
          <w:p w14:paraId="08BF8AD0" w14:textId="7BCDB859"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43" w:type="pct"/>
            <w:vAlign w:val="top"/>
            <w:hideMark/>
          </w:tcPr>
          <w:p w14:paraId="373CF799" w14:textId="1E2638BA"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43" w:type="pct"/>
            <w:vAlign w:val="top"/>
            <w:hideMark/>
          </w:tcPr>
          <w:p w14:paraId="38F37E9A" w14:textId="3B5AFDEE"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43" w:type="pct"/>
            <w:vAlign w:val="top"/>
            <w:hideMark/>
          </w:tcPr>
          <w:p w14:paraId="704CA180" w14:textId="2CCC5C71" w:rsidR="007D2403" w:rsidRPr="0035027A" w:rsidRDefault="007D2403" w:rsidP="00642CBE">
            <w:pPr>
              <w:spacing w:line="240" w:lineRule="auto"/>
              <w:jc w:val="right"/>
              <w:rPr>
                <w:rFonts w:ascii="Noto Serif" w:eastAsia="Times New Roman" w:hAnsi="Noto Serif"/>
                <w:sz w:val="16"/>
                <w:szCs w:val="16"/>
              </w:rPr>
            </w:pPr>
            <w:r w:rsidRPr="00F41CA4">
              <w:rPr>
                <w:rFonts w:ascii="Noto Serif" w:eastAsiaTheme="minorEastAsia" w:hAnsi="Noto Serif" w:hint="eastAsia"/>
                <w:sz w:val="16"/>
                <w:szCs w:val="16"/>
              </w:rPr>
              <w:t>-</w:t>
            </w:r>
          </w:p>
        </w:tc>
        <w:tc>
          <w:tcPr>
            <w:tcW w:w="243" w:type="pct"/>
            <w:vAlign w:val="top"/>
            <w:hideMark/>
          </w:tcPr>
          <w:p w14:paraId="46DC973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c>
          <w:tcPr>
            <w:tcW w:w="243" w:type="pct"/>
            <w:vAlign w:val="top"/>
            <w:hideMark/>
          </w:tcPr>
          <w:p w14:paraId="17A32D85"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0.05</w:t>
            </w:r>
          </w:p>
        </w:tc>
      </w:tr>
      <w:tr w:rsidR="007D2403" w:rsidRPr="0035027A" w14:paraId="2BE609FA" w14:textId="77777777" w:rsidTr="007D2403">
        <w:trPr>
          <w:cantSplit/>
          <w:jc w:val="left"/>
        </w:trPr>
        <w:tc>
          <w:tcPr>
            <w:tcW w:w="256" w:type="pct"/>
            <w:vAlign w:val="top"/>
            <w:hideMark/>
          </w:tcPr>
          <w:p w14:paraId="6C28828A" w14:textId="77777777" w:rsidR="007D2403" w:rsidRPr="0035027A" w:rsidRDefault="007D2403" w:rsidP="007D2403">
            <w:pPr>
              <w:spacing w:line="240" w:lineRule="auto"/>
              <w:jc w:val="left"/>
              <w:rPr>
                <w:rFonts w:ascii="Noto Serif" w:eastAsia="Times New Roman" w:hAnsi="Noto Serif"/>
                <w:sz w:val="16"/>
                <w:szCs w:val="16"/>
              </w:rPr>
            </w:pPr>
            <w:r w:rsidRPr="0035027A">
              <w:rPr>
                <w:rFonts w:ascii="Noto Serif" w:eastAsia="Times New Roman" w:hAnsi="Noto Serif"/>
                <w:sz w:val="16"/>
                <w:szCs w:val="16"/>
              </w:rPr>
              <w:t>ODD8</w:t>
            </w:r>
          </w:p>
        </w:tc>
        <w:tc>
          <w:tcPr>
            <w:tcW w:w="234" w:type="pct"/>
            <w:vAlign w:val="top"/>
            <w:hideMark/>
          </w:tcPr>
          <w:p w14:paraId="6924DD52" w14:textId="2CFDD7E3" w:rsidR="007D2403" w:rsidRPr="0035027A" w:rsidRDefault="007D2403" w:rsidP="00642CBE">
            <w:pPr>
              <w:spacing w:line="240" w:lineRule="auto"/>
              <w:jc w:val="right"/>
              <w:rPr>
                <w:rFonts w:ascii="Noto Serif" w:eastAsia="Times New Roman" w:hAnsi="Noto Serif"/>
                <w:sz w:val="16"/>
                <w:szCs w:val="16"/>
              </w:rPr>
            </w:pPr>
            <w:r w:rsidRPr="00D55439">
              <w:rPr>
                <w:rFonts w:ascii="Noto Serif" w:eastAsiaTheme="minorEastAsia" w:hAnsi="Noto Serif" w:hint="eastAsia"/>
                <w:sz w:val="16"/>
                <w:szCs w:val="16"/>
              </w:rPr>
              <w:t>-</w:t>
            </w:r>
          </w:p>
        </w:tc>
        <w:tc>
          <w:tcPr>
            <w:tcW w:w="234" w:type="pct"/>
            <w:vAlign w:val="top"/>
            <w:hideMark/>
          </w:tcPr>
          <w:p w14:paraId="464B6FED" w14:textId="620ECFCA" w:rsidR="007D2403" w:rsidRPr="0035027A" w:rsidRDefault="007D2403" w:rsidP="00642CBE">
            <w:pPr>
              <w:spacing w:line="240" w:lineRule="auto"/>
              <w:jc w:val="right"/>
              <w:rPr>
                <w:rFonts w:ascii="Noto Serif" w:eastAsia="Times New Roman" w:hAnsi="Noto Serif"/>
                <w:sz w:val="16"/>
                <w:szCs w:val="16"/>
              </w:rPr>
            </w:pPr>
            <w:r w:rsidRPr="005854E8">
              <w:rPr>
                <w:rFonts w:ascii="Noto Serif" w:eastAsiaTheme="minorEastAsia" w:hAnsi="Noto Serif" w:hint="eastAsia"/>
                <w:sz w:val="16"/>
                <w:szCs w:val="16"/>
              </w:rPr>
              <w:t>-</w:t>
            </w:r>
          </w:p>
        </w:tc>
        <w:tc>
          <w:tcPr>
            <w:tcW w:w="234" w:type="pct"/>
            <w:vAlign w:val="top"/>
            <w:hideMark/>
          </w:tcPr>
          <w:p w14:paraId="5711A878" w14:textId="2A6BFCE9" w:rsidR="007D2403" w:rsidRPr="0035027A" w:rsidRDefault="007D2403" w:rsidP="00642CBE">
            <w:pPr>
              <w:spacing w:line="240" w:lineRule="auto"/>
              <w:jc w:val="right"/>
              <w:rPr>
                <w:rFonts w:ascii="Noto Serif" w:eastAsia="Times New Roman" w:hAnsi="Noto Serif"/>
                <w:sz w:val="16"/>
                <w:szCs w:val="16"/>
              </w:rPr>
            </w:pPr>
            <w:r w:rsidRPr="00062BD1">
              <w:rPr>
                <w:rFonts w:ascii="Noto Serif" w:eastAsiaTheme="minorEastAsia" w:hAnsi="Noto Serif" w:hint="eastAsia"/>
                <w:sz w:val="16"/>
                <w:szCs w:val="16"/>
              </w:rPr>
              <w:t>-</w:t>
            </w:r>
          </w:p>
        </w:tc>
        <w:tc>
          <w:tcPr>
            <w:tcW w:w="234" w:type="pct"/>
            <w:vAlign w:val="top"/>
            <w:hideMark/>
          </w:tcPr>
          <w:p w14:paraId="5B78E779" w14:textId="7788D9F5"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34" w:type="pct"/>
            <w:vAlign w:val="top"/>
            <w:hideMark/>
          </w:tcPr>
          <w:p w14:paraId="4854EBAB" w14:textId="581E7354"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34" w:type="pct"/>
            <w:vAlign w:val="top"/>
            <w:hideMark/>
          </w:tcPr>
          <w:p w14:paraId="7CE1C95F" w14:textId="233B49F0"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34" w:type="pct"/>
            <w:vAlign w:val="top"/>
            <w:hideMark/>
          </w:tcPr>
          <w:p w14:paraId="7CF741EF" w14:textId="34904FA9"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34" w:type="pct"/>
            <w:vAlign w:val="top"/>
            <w:hideMark/>
          </w:tcPr>
          <w:p w14:paraId="34A97AEA" w14:textId="1F4CC736"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34" w:type="pct"/>
            <w:vAlign w:val="top"/>
            <w:hideMark/>
          </w:tcPr>
          <w:p w14:paraId="64DD3E0B" w14:textId="5F831AA9"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34" w:type="pct"/>
            <w:vAlign w:val="top"/>
            <w:hideMark/>
          </w:tcPr>
          <w:p w14:paraId="16A22070" w14:textId="43A2C080"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34" w:type="pct"/>
            <w:vAlign w:val="top"/>
            <w:hideMark/>
          </w:tcPr>
          <w:p w14:paraId="64C32680" w14:textId="55BFD90C"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34" w:type="pct"/>
            <w:vAlign w:val="top"/>
            <w:hideMark/>
          </w:tcPr>
          <w:p w14:paraId="2DA8F716" w14:textId="3BF68670"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43" w:type="pct"/>
            <w:vAlign w:val="top"/>
            <w:hideMark/>
          </w:tcPr>
          <w:p w14:paraId="461BC0C3" w14:textId="7B9051CC"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43" w:type="pct"/>
            <w:vAlign w:val="top"/>
            <w:hideMark/>
          </w:tcPr>
          <w:p w14:paraId="31BED467" w14:textId="6A9EFA84"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43" w:type="pct"/>
            <w:vAlign w:val="top"/>
            <w:hideMark/>
          </w:tcPr>
          <w:p w14:paraId="00E74BEA" w14:textId="6FFD7A15"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43" w:type="pct"/>
            <w:vAlign w:val="top"/>
            <w:hideMark/>
          </w:tcPr>
          <w:p w14:paraId="4457F0FA" w14:textId="6A41798D"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43" w:type="pct"/>
            <w:vAlign w:val="top"/>
            <w:hideMark/>
          </w:tcPr>
          <w:p w14:paraId="7CC47DA9" w14:textId="6CE11539"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43" w:type="pct"/>
            <w:vAlign w:val="top"/>
            <w:hideMark/>
          </w:tcPr>
          <w:p w14:paraId="1915B5B5" w14:textId="11F82758"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43" w:type="pct"/>
            <w:vAlign w:val="top"/>
            <w:hideMark/>
          </w:tcPr>
          <w:p w14:paraId="70E89739" w14:textId="780A035A" w:rsidR="007D2403" w:rsidRPr="0035027A" w:rsidRDefault="007D2403" w:rsidP="00642CBE">
            <w:pPr>
              <w:spacing w:line="240" w:lineRule="auto"/>
              <w:jc w:val="right"/>
              <w:rPr>
                <w:rFonts w:ascii="Noto Serif" w:eastAsia="Times New Roman" w:hAnsi="Noto Serif"/>
                <w:sz w:val="16"/>
                <w:szCs w:val="16"/>
              </w:rPr>
            </w:pPr>
            <w:r w:rsidRPr="000A08EF">
              <w:rPr>
                <w:rFonts w:ascii="Noto Serif" w:eastAsiaTheme="minorEastAsia" w:hAnsi="Noto Serif" w:hint="eastAsia"/>
                <w:sz w:val="16"/>
                <w:szCs w:val="16"/>
              </w:rPr>
              <w:t>-</w:t>
            </w:r>
          </w:p>
        </w:tc>
        <w:tc>
          <w:tcPr>
            <w:tcW w:w="243" w:type="pct"/>
            <w:vAlign w:val="top"/>
            <w:hideMark/>
          </w:tcPr>
          <w:p w14:paraId="25FE67EF" w14:textId="77777777" w:rsidR="007D2403" w:rsidRPr="0035027A" w:rsidRDefault="007D2403" w:rsidP="00642CBE">
            <w:pPr>
              <w:spacing w:line="240" w:lineRule="auto"/>
              <w:jc w:val="right"/>
              <w:rPr>
                <w:rFonts w:ascii="Noto Serif" w:eastAsia="Times New Roman" w:hAnsi="Noto Serif"/>
                <w:sz w:val="16"/>
                <w:szCs w:val="16"/>
              </w:rPr>
            </w:pPr>
            <w:r w:rsidRPr="0035027A">
              <w:rPr>
                <w:rFonts w:ascii="Noto Serif" w:eastAsia="Times New Roman" w:hAnsi="Noto Serif"/>
                <w:sz w:val="16"/>
                <w:szCs w:val="16"/>
              </w:rPr>
              <w:t>0.00</w:t>
            </w:r>
          </w:p>
        </w:tc>
      </w:tr>
    </w:tbl>
    <w:p w14:paraId="3319809B" w14:textId="77777777" w:rsidR="000C368C" w:rsidRPr="000C368C" w:rsidRDefault="000C368C" w:rsidP="000C368C">
      <w:pPr>
        <w:spacing w:line="480" w:lineRule="auto"/>
        <w:outlineLvl w:val="2"/>
        <w:rPr>
          <w:rFonts w:eastAsia="Times New Roman"/>
          <w:b/>
          <w:bCs/>
          <w:sz w:val="24"/>
          <w:szCs w:val="24"/>
        </w:rPr>
      </w:pPr>
    </w:p>
    <w:p w14:paraId="0A3936FA" w14:textId="77777777" w:rsidR="00CF09DE" w:rsidRDefault="00CF09DE" w:rsidP="000C368C">
      <w:pPr>
        <w:spacing w:line="480" w:lineRule="auto"/>
        <w:outlineLvl w:val="2"/>
        <w:rPr>
          <w:rFonts w:eastAsia="Times New Roman"/>
          <w:b/>
          <w:bCs/>
          <w:sz w:val="24"/>
          <w:szCs w:val="24"/>
        </w:rPr>
        <w:sectPr w:rsidR="00CF09DE" w:rsidSect="00CF09DE">
          <w:pgSz w:w="16834" w:h="11909" w:orient="landscape"/>
          <w:pgMar w:top="862" w:right="1440" w:bottom="862" w:left="1440" w:header="578" w:footer="862" w:gutter="0"/>
          <w:cols w:space="288"/>
          <w:docGrid w:type="linesAndChars" w:linePitch="326"/>
        </w:sectPr>
      </w:pPr>
    </w:p>
    <w:p w14:paraId="4B084CF6" w14:textId="187D6498" w:rsidR="00B0306A" w:rsidRDefault="00B0306A" w:rsidP="00B0306A">
      <w:pPr>
        <w:pStyle w:val="HapresFigure"/>
        <w:rPr>
          <w:rFonts w:eastAsiaTheme="minorEastAsia"/>
          <w:bCs/>
        </w:rPr>
      </w:pPr>
      <w:bookmarkStart w:id="18" w:name="_Hlk197963759"/>
      <w:bookmarkEnd w:id="2"/>
      <w:r w:rsidRPr="000C368C">
        <w:rPr>
          <w:noProof/>
        </w:rPr>
        <w:lastRenderedPageBreak/>
        <w:drawing>
          <wp:inline distT="0" distB="0" distL="0" distR="0" wp14:anchorId="1D88CBED" wp14:editId="5840A815">
            <wp:extent cx="5000515" cy="3930650"/>
            <wp:effectExtent l="0" t="0" r="0" b="0"/>
            <wp:docPr id="853887134" name="Picture 4" descr="C:\Users\Rapson\AppData\Local\JASP\temp\clipboard\resources\0\_1_t958512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pson\AppData\Local\JASP\temp\clipboard\resources\0\_1_t95851209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1623" cy="3931521"/>
                    </a:xfrm>
                    <a:prstGeom prst="rect">
                      <a:avLst/>
                    </a:prstGeom>
                    <a:noFill/>
                    <a:ln>
                      <a:noFill/>
                    </a:ln>
                  </pic:spPr>
                </pic:pic>
              </a:graphicData>
            </a:graphic>
          </wp:inline>
        </w:drawing>
      </w:r>
    </w:p>
    <w:p w14:paraId="45F7CA17" w14:textId="202D1CCB" w:rsidR="000C368C" w:rsidRPr="00B0306A" w:rsidRDefault="000C368C" w:rsidP="00B0306A">
      <w:pPr>
        <w:pStyle w:val="HapresFigureCaption"/>
        <w:rPr>
          <w:b w:val="0"/>
          <w:bCs/>
        </w:rPr>
      </w:pPr>
      <w:r w:rsidRPr="00B0306A">
        <w:rPr>
          <w:rFonts w:eastAsia="Times New Roman"/>
          <w:bCs/>
        </w:rPr>
        <w:t>Figure S1</w:t>
      </w:r>
      <w:r w:rsidR="004B4AF1" w:rsidRPr="00B0306A">
        <w:rPr>
          <w:rFonts w:eastAsiaTheme="minorEastAsia" w:hint="eastAsia"/>
          <w:bCs/>
        </w:rPr>
        <w:t xml:space="preserve">. </w:t>
      </w:r>
      <w:r w:rsidRPr="00B0306A">
        <w:rPr>
          <w:b w:val="0"/>
          <w:bCs/>
        </w:rPr>
        <w:t xml:space="preserve">Centrality </w:t>
      </w:r>
      <w:r w:rsidR="004B4AF1" w:rsidRPr="00B0306A">
        <w:rPr>
          <w:b w:val="0"/>
          <w:bCs/>
        </w:rPr>
        <w:t xml:space="preserve">plots </w:t>
      </w:r>
      <w:r w:rsidRPr="00B0306A">
        <w:rPr>
          <w:b w:val="0"/>
          <w:bCs/>
        </w:rPr>
        <w:t>(</w:t>
      </w:r>
      <w:r w:rsidR="004B4AF1" w:rsidRPr="00B0306A">
        <w:rPr>
          <w:b w:val="0"/>
          <w:bCs/>
        </w:rPr>
        <w:t>betweenness</w:t>
      </w:r>
      <w:r w:rsidRPr="00B0306A">
        <w:rPr>
          <w:b w:val="0"/>
          <w:bCs/>
        </w:rPr>
        <w:t xml:space="preserve">, </w:t>
      </w:r>
      <w:r w:rsidR="004B4AF1" w:rsidRPr="00B0306A">
        <w:rPr>
          <w:b w:val="0"/>
          <w:bCs/>
        </w:rPr>
        <w:t>closeness</w:t>
      </w:r>
      <w:r w:rsidRPr="00B0306A">
        <w:rPr>
          <w:b w:val="0"/>
          <w:bCs/>
        </w:rPr>
        <w:t xml:space="preserve">, </w:t>
      </w:r>
      <w:r w:rsidR="004B4AF1" w:rsidRPr="00B0306A">
        <w:rPr>
          <w:b w:val="0"/>
          <w:bCs/>
        </w:rPr>
        <w:t xml:space="preserve">degree, </w:t>
      </w:r>
      <w:r w:rsidRPr="00B0306A">
        <w:rPr>
          <w:b w:val="0"/>
          <w:bCs/>
        </w:rPr>
        <w:t xml:space="preserve">and </w:t>
      </w:r>
      <w:r w:rsidR="004B4AF1" w:rsidRPr="00B0306A">
        <w:rPr>
          <w:b w:val="0"/>
          <w:bCs/>
        </w:rPr>
        <w:t>expected influence</w:t>
      </w:r>
      <w:r w:rsidRPr="00B0306A">
        <w:rPr>
          <w:b w:val="0"/>
          <w:bCs/>
        </w:rPr>
        <w:t xml:space="preserve">) in the </w:t>
      </w:r>
      <w:r w:rsidR="004B4AF1" w:rsidRPr="00B0306A">
        <w:rPr>
          <w:b w:val="0"/>
          <w:bCs/>
        </w:rPr>
        <w:t xml:space="preserve">network </w:t>
      </w:r>
      <w:r w:rsidRPr="00B0306A">
        <w:rPr>
          <w:b w:val="0"/>
          <w:bCs/>
        </w:rPr>
        <w:t xml:space="preserve">for </w:t>
      </w:r>
      <w:r w:rsidR="004B4AF1" w:rsidRPr="00B0306A">
        <w:rPr>
          <w:rFonts w:eastAsia="Times New Roman"/>
          <w:b w:val="0"/>
          <w:bCs/>
        </w:rPr>
        <w:t xml:space="preserve">both </w:t>
      </w:r>
      <w:r w:rsidRPr="00B0306A">
        <w:rPr>
          <w:rFonts w:eastAsia="Times New Roman"/>
          <w:b w:val="0"/>
          <w:bCs/>
        </w:rPr>
        <w:t xml:space="preserve">CD and ODD </w:t>
      </w:r>
      <w:r w:rsidR="004B4AF1" w:rsidRPr="00B0306A">
        <w:rPr>
          <w:rFonts w:eastAsia="Times New Roman"/>
          <w:b w:val="0"/>
          <w:bCs/>
        </w:rPr>
        <w:t>symptoms together</w:t>
      </w:r>
      <w:r w:rsidR="004B4AF1" w:rsidRPr="00B0306A">
        <w:rPr>
          <w:rFonts w:eastAsiaTheme="minorEastAsia" w:hint="eastAsia"/>
          <w:b w:val="0"/>
          <w:bCs/>
        </w:rPr>
        <w:t>.</w:t>
      </w:r>
      <w:r w:rsidR="00B0306A" w:rsidRPr="00B0306A">
        <w:rPr>
          <w:rFonts w:eastAsiaTheme="minorEastAsia" w:hint="eastAsia"/>
          <w:b w:val="0"/>
          <w:bCs/>
        </w:rPr>
        <w:t xml:space="preserve"> </w:t>
      </w:r>
      <w:r w:rsidRPr="00B0306A">
        <w:rPr>
          <w:rFonts w:eastAsia="Times New Roman"/>
          <w:b w:val="0"/>
          <w:bCs/>
        </w:rPr>
        <w:t>N</w:t>
      </w:r>
      <w:r w:rsidRPr="00B0306A">
        <w:rPr>
          <w:b w:val="0"/>
          <w:bCs/>
        </w:rPr>
        <w:t xml:space="preserve">ote. Values shown on the x-axis are standardized </w:t>
      </w:r>
      <w:r w:rsidRPr="00B0306A">
        <w:rPr>
          <w:b w:val="0"/>
          <w:bCs/>
          <w:i/>
          <w:iCs/>
        </w:rPr>
        <w:t>z</w:t>
      </w:r>
      <w:r w:rsidRPr="00B0306A">
        <w:rPr>
          <w:b w:val="0"/>
          <w:bCs/>
        </w:rPr>
        <w:t>-scores.</w:t>
      </w:r>
    </w:p>
    <w:p w14:paraId="4E109FA8" w14:textId="5F044F82" w:rsidR="000C368C" w:rsidRPr="00B0306A" w:rsidRDefault="009E6E8A" w:rsidP="009E6E8A">
      <w:pPr>
        <w:pStyle w:val="HapresFigure"/>
        <w:rPr>
          <w:rFonts w:eastAsiaTheme="minorEastAsia"/>
          <w:b/>
          <w:bCs/>
          <w:sz w:val="24"/>
          <w:szCs w:val="24"/>
        </w:rPr>
      </w:pPr>
      <w:r w:rsidRPr="000C368C">
        <w:rPr>
          <w:noProof/>
        </w:rPr>
        <w:drawing>
          <wp:inline distT="0" distB="0" distL="0" distR="0" wp14:anchorId="436B1447" wp14:editId="7DF5D0C4">
            <wp:extent cx="4620126" cy="3696101"/>
            <wp:effectExtent l="0" t="0" r="0" b="0"/>
            <wp:docPr id="1" name="Picture" descr="A graph of a bridge&#10;&#10;AI-generated content may be incorrect."/>
            <wp:cNvGraphicFramePr/>
            <a:graphic xmlns:a="http://schemas.openxmlformats.org/drawingml/2006/main">
              <a:graphicData uri="http://schemas.openxmlformats.org/drawingml/2006/picture">
                <pic:pic xmlns:pic="http://schemas.openxmlformats.org/drawingml/2006/picture">
                  <pic:nvPicPr>
                    <pic:cNvPr id="30" name="Picture" descr="A graph of a bridge&#10;&#10;AI-generated content may be incorrect."/>
                    <pic:cNvPicPr>
                      <a:picLocks noChangeAspect="1" noChangeArrowheads="1"/>
                    </pic:cNvPicPr>
                  </pic:nvPicPr>
                  <pic:blipFill>
                    <a:blip r:embed="rId16"/>
                    <a:stretch>
                      <a:fillRect/>
                    </a:stretch>
                  </pic:blipFill>
                  <pic:spPr bwMode="auto">
                    <a:xfrm>
                      <a:off x="0" y="0"/>
                      <a:ext cx="4620126" cy="3696101"/>
                    </a:xfrm>
                    <a:prstGeom prst="rect">
                      <a:avLst/>
                    </a:prstGeom>
                    <a:noFill/>
                    <a:ln w="9525">
                      <a:noFill/>
                      <a:headEnd/>
                      <a:tailEnd/>
                    </a:ln>
                  </pic:spPr>
                </pic:pic>
              </a:graphicData>
            </a:graphic>
          </wp:inline>
        </w:drawing>
      </w:r>
    </w:p>
    <w:bookmarkEnd w:id="18"/>
    <w:p w14:paraId="5179FD58" w14:textId="5A41959B" w:rsidR="000C368C" w:rsidRPr="002B5558" w:rsidRDefault="000C368C" w:rsidP="00951479">
      <w:pPr>
        <w:pStyle w:val="HapresFigureCaption"/>
        <w:rPr>
          <w:rFonts w:eastAsiaTheme="minorEastAsia"/>
          <w:b w:val="0"/>
          <w:bCs/>
        </w:rPr>
      </w:pPr>
      <w:r w:rsidRPr="000C368C">
        <w:t>Figure S2</w:t>
      </w:r>
      <w:r w:rsidR="00951479">
        <w:rPr>
          <w:rFonts w:hint="eastAsia"/>
        </w:rPr>
        <w:t xml:space="preserve">. </w:t>
      </w:r>
      <w:r w:rsidRPr="00951479">
        <w:rPr>
          <w:b w:val="0"/>
          <w:bCs/>
        </w:rPr>
        <w:t xml:space="preserve">Bridge </w:t>
      </w:r>
      <w:r w:rsidR="009E6E8A" w:rsidRPr="00951479">
        <w:rPr>
          <w:b w:val="0"/>
          <w:bCs/>
        </w:rPr>
        <w:t xml:space="preserve">symptom indices </w:t>
      </w:r>
      <w:r w:rsidRPr="00951479">
        <w:rPr>
          <w:b w:val="0"/>
          <w:bCs/>
        </w:rPr>
        <w:t xml:space="preserve">for the ODD and CD </w:t>
      </w:r>
      <w:r w:rsidR="009E6E8A" w:rsidRPr="00951479">
        <w:rPr>
          <w:b w:val="0"/>
          <w:bCs/>
        </w:rPr>
        <w:t>symptoms</w:t>
      </w:r>
      <w:r w:rsidR="00951479">
        <w:rPr>
          <w:rFonts w:eastAsiaTheme="minorEastAsia" w:hint="eastAsia"/>
          <w:b w:val="0"/>
          <w:bCs/>
        </w:rPr>
        <w:t>.</w:t>
      </w:r>
      <w:r w:rsidR="002B5558">
        <w:rPr>
          <w:rFonts w:eastAsiaTheme="minorEastAsia" w:hint="eastAsia"/>
          <w:b w:val="0"/>
          <w:bCs/>
        </w:rPr>
        <w:t xml:space="preserve"> </w:t>
      </w:r>
      <w:r w:rsidR="002B5558" w:rsidRPr="00721035">
        <w:rPr>
          <w:b w:val="0"/>
          <w:bCs/>
          <w:iCs/>
        </w:rPr>
        <w:t>Note</w:t>
      </w:r>
      <w:r w:rsidR="002B5558" w:rsidRPr="002B5558">
        <w:rPr>
          <w:b w:val="0"/>
          <w:bCs/>
        </w:rPr>
        <w:t xml:space="preserve">. The horizontal axis represents sums of weights and frequency of bridge symptoms across ODD and CD. The vertical axis represents each ODD and CD </w:t>
      </w:r>
      <w:proofErr w:type="gramStart"/>
      <w:r w:rsidR="002B5558" w:rsidRPr="002B5558">
        <w:rPr>
          <w:b w:val="0"/>
          <w:bCs/>
        </w:rPr>
        <w:t>symptoms</w:t>
      </w:r>
      <w:proofErr w:type="gramEnd"/>
      <w:r w:rsidR="002B5558" w:rsidRPr="002B5558">
        <w:rPr>
          <w:b w:val="0"/>
          <w:bCs/>
        </w:rPr>
        <w:t>.</w:t>
      </w:r>
    </w:p>
    <w:p w14:paraId="6E895D5D" w14:textId="038CB034" w:rsidR="000C368C" w:rsidRPr="000C368C" w:rsidRDefault="00D47C22" w:rsidP="00D47C22">
      <w:pPr>
        <w:pStyle w:val="HapresFigure"/>
        <w:rPr>
          <w:b/>
        </w:rPr>
      </w:pPr>
      <w:r w:rsidRPr="000C368C">
        <w:rPr>
          <w:noProof/>
        </w:rPr>
        <w:lastRenderedPageBreak/>
        <w:drawing>
          <wp:inline distT="0" distB="0" distL="0" distR="0" wp14:anchorId="47506C6B" wp14:editId="735C212E">
            <wp:extent cx="4620126" cy="3696101"/>
            <wp:effectExtent l="0" t="0" r="0" b="0"/>
            <wp:docPr id="22" name="Picture" descr="A graph with a line and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22" name="Picture" descr="A graph with a line and a line&#10;&#10;AI-generated content may be incorrect."/>
                    <pic:cNvPicPr>
                      <a:picLocks noChangeAspect="1" noChangeArrowheads="1"/>
                    </pic:cNvPicPr>
                  </pic:nvPicPr>
                  <pic:blipFill>
                    <a:blip r:embed="rId17"/>
                    <a:stretch>
                      <a:fillRect/>
                    </a:stretch>
                  </pic:blipFill>
                  <pic:spPr bwMode="auto">
                    <a:xfrm>
                      <a:off x="0" y="0"/>
                      <a:ext cx="4620126" cy="3696101"/>
                    </a:xfrm>
                    <a:prstGeom prst="rect">
                      <a:avLst/>
                    </a:prstGeom>
                    <a:noFill/>
                    <a:ln w="9525">
                      <a:noFill/>
                      <a:headEnd/>
                      <a:tailEnd/>
                    </a:ln>
                  </pic:spPr>
                </pic:pic>
              </a:graphicData>
            </a:graphic>
          </wp:inline>
        </w:drawing>
      </w:r>
    </w:p>
    <w:p w14:paraId="66F0D6F7" w14:textId="3E134013" w:rsidR="000C368C" w:rsidRPr="00D47C22" w:rsidRDefault="000C368C" w:rsidP="00D47C22">
      <w:pPr>
        <w:pStyle w:val="HapresFigureCaption"/>
        <w:rPr>
          <w:rFonts w:eastAsia="Times New Roman"/>
          <w:b w:val="0"/>
          <w:bCs/>
          <w:iCs/>
        </w:rPr>
      </w:pPr>
      <w:r w:rsidRPr="000C368C">
        <w:t>Figure S3</w:t>
      </w:r>
      <w:r w:rsidR="00D47C22">
        <w:rPr>
          <w:rFonts w:hint="eastAsia"/>
        </w:rPr>
        <w:t xml:space="preserve">. </w:t>
      </w:r>
      <w:r w:rsidRPr="00D47C22">
        <w:rPr>
          <w:b w:val="0"/>
          <w:bCs/>
          <w:iCs/>
        </w:rPr>
        <w:t>Stability of centrality indices by case dropping subset bootstrap</w:t>
      </w:r>
      <w:r w:rsidR="00D47C22" w:rsidRPr="00D47C22">
        <w:rPr>
          <w:rFonts w:hint="eastAsia"/>
          <w:b w:val="0"/>
          <w:bCs/>
          <w:iCs/>
        </w:rPr>
        <w:t>.</w:t>
      </w:r>
      <w:r w:rsidRPr="00D47C22">
        <w:rPr>
          <w:b w:val="0"/>
          <w:bCs/>
          <w:iCs/>
        </w:rPr>
        <w:t xml:space="preserve"> Note. The graph shows the average correlation between bootstrap centrality indices of networks sampled with node-dropping. A strong correlation after dropping a high percentage of participants indicate that centrality measures in the original network can be considered robust. Red lines indicate the average correlation between the expected influence in the original sample and the expected influence in the sample.</w:t>
      </w:r>
    </w:p>
    <w:p w14:paraId="4073AD07" w14:textId="235680D0" w:rsidR="000C368C" w:rsidRPr="000C368C" w:rsidRDefault="00862117" w:rsidP="00862117">
      <w:pPr>
        <w:pStyle w:val="HapresFigure"/>
        <w:rPr>
          <w:b/>
          <w:bCs/>
        </w:rPr>
      </w:pPr>
      <w:r w:rsidRPr="000C368C">
        <w:rPr>
          <w:noProof/>
        </w:rPr>
        <w:lastRenderedPageBreak/>
        <w:drawing>
          <wp:inline distT="0" distB="0" distL="0" distR="0" wp14:anchorId="48986602" wp14:editId="198E2848">
            <wp:extent cx="4210050" cy="5617028"/>
            <wp:effectExtent l="0" t="0" r="0" b="3175"/>
            <wp:docPr id="14603605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5287" cy="5637357"/>
                    </a:xfrm>
                    <a:prstGeom prst="rect">
                      <a:avLst/>
                    </a:prstGeom>
                    <a:noFill/>
                    <a:ln>
                      <a:noFill/>
                    </a:ln>
                  </pic:spPr>
                </pic:pic>
              </a:graphicData>
            </a:graphic>
          </wp:inline>
        </w:drawing>
      </w:r>
    </w:p>
    <w:p w14:paraId="1640BD7F" w14:textId="184C2ECE" w:rsidR="000C368C" w:rsidRPr="00862117" w:rsidRDefault="000C368C" w:rsidP="00862117">
      <w:pPr>
        <w:pStyle w:val="HapresFigureCaption"/>
        <w:rPr>
          <w:rFonts w:eastAsiaTheme="minorEastAsia"/>
          <w:b w:val="0"/>
          <w:bCs/>
          <w:iCs/>
        </w:rPr>
      </w:pPr>
      <w:bookmarkStart w:id="19" w:name="_Hlk197963768"/>
      <w:r w:rsidRPr="000C368C">
        <w:rPr>
          <w:rFonts w:eastAsia="Times New Roman"/>
          <w:bCs/>
        </w:rPr>
        <w:t>Figure S4</w:t>
      </w:r>
      <w:r w:rsidR="00862117">
        <w:rPr>
          <w:rFonts w:eastAsiaTheme="minorEastAsia" w:hint="eastAsia"/>
          <w:bCs/>
        </w:rPr>
        <w:t xml:space="preserve">. </w:t>
      </w:r>
      <w:bookmarkEnd w:id="19"/>
      <w:r w:rsidRPr="00862117">
        <w:rPr>
          <w:b w:val="0"/>
          <w:bCs/>
          <w:iCs/>
        </w:rPr>
        <w:t xml:space="preserve">Edge </w:t>
      </w:r>
      <w:r w:rsidR="00416D8F" w:rsidRPr="00862117">
        <w:rPr>
          <w:b w:val="0"/>
          <w:bCs/>
          <w:iCs/>
        </w:rPr>
        <w:t xml:space="preserve">stability </w:t>
      </w:r>
      <w:proofErr w:type="gramStart"/>
      <w:r w:rsidR="00416D8F" w:rsidRPr="00862117">
        <w:rPr>
          <w:b w:val="0"/>
          <w:bCs/>
          <w:iCs/>
        </w:rPr>
        <w:t>estimate</w:t>
      </w:r>
      <w:proofErr w:type="gramEnd"/>
      <w:r w:rsidR="00416D8F" w:rsidRPr="00862117">
        <w:rPr>
          <w:b w:val="0"/>
          <w:bCs/>
          <w:iCs/>
        </w:rPr>
        <w:t xml:space="preserve"> </w:t>
      </w:r>
      <w:r w:rsidRPr="00862117">
        <w:rPr>
          <w:b w:val="0"/>
          <w:bCs/>
          <w:iCs/>
        </w:rPr>
        <w:t xml:space="preserve">for </w:t>
      </w:r>
      <w:r w:rsidRPr="00862117">
        <w:rPr>
          <w:rFonts w:eastAsia="Times New Roman"/>
          <w:b w:val="0"/>
          <w:bCs/>
          <w:iCs/>
        </w:rPr>
        <w:t xml:space="preserve">the </w:t>
      </w:r>
      <w:r w:rsidRPr="00862117">
        <w:rPr>
          <w:b w:val="0"/>
          <w:bCs/>
          <w:iCs/>
        </w:rPr>
        <w:t xml:space="preserve">CD </w:t>
      </w:r>
      <w:r w:rsidR="00416D8F" w:rsidRPr="00862117">
        <w:rPr>
          <w:b w:val="0"/>
          <w:bCs/>
          <w:iCs/>
        </w:rPr>
        <w:t>symptoms</w:t>
      </w:r>
      <w:r w:rsidR="00416D8F" w:rsidRPr="00862117">
        <w:rPr>
          <w:rFonts w:eastAsia="Times New Roman"/>
          <w:b w:val="0"/>
          <w:bCs/>
          <w:iCs/>
        </w:rPr>
        <w:t xml:space="preserve"> </w:t>
      </w:r>
      <w:r w:rsidRPr="00862117">
        <w:rPr>
          <w:rFonts w:eastAsia="Times New Roman"/>
          <w:b w:val="0"/>
          <w:bCs/>
          <w:iCs/>
        </w:rPr>
        <w:t xml:space="preserve">in </w:t>
      </w:r>
      <w:r w:rsidR="00416D8F" w:rsidRPr="00862117">
        <w:rPr>
          <w:rFonts w:eastAsia="Times New Roman"/>
          <w:b w:val="0"/>
          <w:bCs/>
          <w:iCs/>
        </w:rPr>
        <w:t xml:space="preserve">network analysis </w:t>
      </w:r>
      <w:r w:rsidRPr="00862117">
        <w:rPr>
          <w:rFonts w:eastAsia="Times New Roman"/>
          <w:b w:val="0"/>
          <w:bCs/>
          <w:iCs/>
        </w:rPr>
        <w:t xml:space="preserve">of </w:t>
      </w:r>
      <w:r w:rsidR="00416D8F" w:rsidRPr="00862117">
        <w:rPr>
          <w:rFonts w:eastAsia="Times New Roman"/>
          <w:b w:val="0"/>
          <w:bCs/>
          <w:iCs/>
        </w:rPr>
        <w:t xml:space="preserve">both </w:t>
      </w:r>
      <w:r w:rsidRPr="00862117">
        <w:rPr>
          <w:rFonts w:eastAsia="Times New Roman"/>
          <w:b w:val="0"/>
          <w:bCs/>
          <w:iCs/>
        </w:rPr>
        <w:t xml:space="preserve">CD and ODD </w:t>
      </w:r>
      <w:r w:rsidR="00416D8F" w:rsidRPr="00862117">
        <w:rPr>
          <w:rFonts w:eastAsia="Times New Roman"/>
          <w:b w:val="0"/>
          <w:bCs/>
          <w:iCs/>
        </w:rPr>
        <w:t>symptoms together</w:t>
      </w:r>
      <w:r w:rsidR="00862117" w:rsidRPr="00862117">
        <w:rPr>
          <w:rFonts w:eastAsiaTheme="minorEastAsia" w:hint="eastAsia"/>
          <w:b w:val="0"/>
          <w:bCs/>
          <w:iCs/>
        </w:rPr>
        <w:t xml:space="preserve">. </w:t>
      </w:r>
      <w:r w:rsidRPr="00862117">
        <w:rPr>
          <w:b w:val="0"/>
          <w:bCs/>
          <w:iCs/>
        </w:rPr>
        <w:t>Note. The x-axis represents the edges, while every line on the y-axis represents a specific edge. The red line shows the estimate of the edge weights, and the grey bars the 95% confidence intervals for the estimates</w:t>
      </w:r>
      <w:r w:rsidRPr="00862117">
        <w:rPr>
          <w:rFonts w:eastAsia="Times New Roman"/>
          <w:b w:val="0"/>
          <w:bCs/>
          <w:iCs/>
        </w:rPr>
        <w:t>.</w:t>
      </w:r>
    </w:p>
    <w:p w14:paraId="6AB0FFE9" w14:textId="210B07DE" w:rsidR="00862117" w:rsidRPr="00862117" w:rsidRDefault="007C3A33" w:rsidP="009466B4">
      <w:pPr>
        <w:pStyle w:val="HapresFigure"/>
        <w:rPr>
          <w:rFonts w:eastAsiaTheme="minorEastAsia"/>
          <w:b/>
          <w:bCs/>
          <w:sz w:val="24"/>
          <w:szCs w:val="24"/>
        </w:rPr>
      </w:pPr>
      <w:r w:rsidRPr="000C368C">
        <w:rPr>
          <w:noProof/>
        </w:rPr>
        <w:lastRenderedPageBreak/>
        <w:drawing>
          <wp:inline distT="0" distB="0" distL="0" distR="0" wp14:anchorId="3F399422" wp14:editId="1EF4B6F1">
            <wp:extent cx="4620126" cy="3696101"/>
            <wp:effectExtent l="0" t="0" r="0" b="0"/>
            <wp:docPr id="33" name="Picture" descr="A green and white network with white circles and dots&#10;&#10;AI-generated content may be incorrect."/>
            <wp:cNvGraphicFramePr/>
            <a:graphic xmlns:a="http://schemas.openxmlformats.org/drawingml/2006/main">
              <a:graphicData uri="http://schemas.openxmlformats.org/drawingml/2006/picture">
                <pic:pic xmlns:pic="http://schemas.openxmlformats.org/drawingml/2006/picture">
                  <pic:nvPicPr>
                    <pic:cNvPr id="33" name="Picture" descr="A green and white network with white circles and dots&#10;&#10;AI-generated content may be incorrect."/>
                    <pic:cNvPicPr>
                      <a:picLocks noChangeAspect="1" noChangeArrowheads="1"/>
                    </pic:cNvPicPr>
                  </pic:nvPicPr>
                  <pic:blipFill>
                    <a:blip r:embed="rId19"/>
                    <a:stretch>
                      <a:fillRect/>
                    </a:stretch>
                  </pic:blipFill>
                  <pic:spPr bwMode="auto">
                    <a:xfrm>
                      <a:off x="0" y="0"/>
                      <a:ext cx="4620126" cy="3696101"/>
                    </a:xfrm>
                    <a:prstGeom prst="rect">
                      <a:avLst/>
                    </a:prstGeom>
                    <a:noFill/>
                    <a:ln w="9525">
                      <a:noFill/>
                      <a:headEnd/>
                      <a:tailEnd/>
                    </a:ln>
                  </pic:spPr>
                </pic:pic>
              </a:graphicData>
            </a:graphic>
          </wp:inline>
        </w:drawing>
      </w:r>
    </w:p>
    <w:p w14:paraId="5BE912A7" w14:textId="08A1D66D" w:rsidR="00D92EAF" w:rsidRPr="009466B4" w:rsidRDefault="000C368C" w:rsidP="009466B4">
      <w:pPr>
        <w:pStyle w:val="HapresFigureCaption"/>
        <w:rPr>
          <w:b w:val="0"/>
          <w:bCs/>
        </w:rPr>
      </w:pPr>
      <w:r w:rsidRPr="000C368C">
        <w:t>Figure S5</w:t>
      </w:r>
      <w:r w:rsidR="007C3A33">
        <w:rPr>
          <w:rFonts w:hint="eastAsia"/>
        </w:rPr>
        <w:t>.</w:t>
      </w:r>
      <w:r w:rsidR="007C3A33" w:rsidRPr="009466B4">
        <w:rPr>
          <w:rFonts w:hint="eastAsia"/>
          <w:b w:val="0"/>
          <w:bCs/>
        </w:rPr>
        <w:t xml:space="preserve"> </w:t>
      </w:r>
      <w:r w:rsidRPr="009466B4">
        <w:rPr>
          <w:b w:val="0"/>
          <w:bCs/>
        </w:rPr>
        <w:t xml:space="preserve">Community </w:t>
      </w:r>
      <w:r w:rsidR="004D4058" w:rsidRPr="009466B4">
        <w:rPr>
          <w:b w:val="0"/>
          <w:bCs/>
        </w:rPr>
        <w:t xml:space="preserve">detection </w:t>
      </w:r>
      <w:r w:rsidRPr="009466B4">
        <w:rPr>
          <w:b w:val="0"/>
          <w:bCs/>
        </w:rPr>
        <w:t xml:space="preserve">with </w:t>
      </w:r>
      <w:r w:rsidR="004D4058" w:rsidRPr="009466B4">
        <w:rPr>
          <w:b w:val="0"/>
          <w:bCs/>
        </w:rPr>
        <w:t xml:space="preserve">node assignment according </w:t>
      </w:r>
      <w:r w:rsidRPr="009466B4">
        <w:rPr>
          <w:b w:val="0"/>
          <w:bCs/>
        </w:rPr>
        <w:t xml:space="preserve">to the </w:t>
      </w:r>
      <w:r w:rsidR="004D4058" w:rsidRPr="009466B4">
        <w:rPr>
          <w:b w:val="0"/>
          <w:bCs/>
        </w:rPr>
        <w:t>clique percolating algorithm</w:t>
      </w:r>
      <w:r w:rsidR="007C3A33" w:rsidRPr="009466B4">
        <w:rPr>
          <w:rFonts w:hint="eastAsia"/>
          <w:b w:val="0"/>
          <w:bCs/>
        </w:rPr>
        <w:t>.</w:t>
      </w:r>
    </w:p>
    <w:sectPr w:rsidR="00D92EAF" w:rsidRPr="009466B4" w:rsidSect="004B4AF1">
      <w:pgSz w:w="11909" w:h="16834"/>
      <w:pgMar w:top="1440" w:right="862" w:bottom="1440" w:left="862" w:header="578" w:footer="862" w:gutter="0"/>
      <w:cols w:space="288"/>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BA372" w14:textId="77777777" w:rsidR="009C1933" w:rsidRDefault="009C1933">
      <w:pPr>
        <w:spacing w:line="240" w:lineRule="auto"/>
      </w:pPr>
      <w:r>
        <w:separator/>
      </w:r>
    </w:p>
  </w:endnote>
  <w:endnote w:type="continuationSeparator" w:id="0">
    <w:p w14:paraId="571F2A6B" w14:textId="77777777" w:rsidR="009C1933" w:rsidRDefault="009C19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erif">
    <w:panose1 w:val="02020502060505020204"/>
    <w:charset w:val="00"/>
    <w:family w:val="roman"/>
    <w:pitch w:val="variable"/>
    <w:sig w:usb0="E00002FF" w:usb1="500078FF" w:usb2="00000029" w:usb3="00000000" w:csb0="0000019F" w:csb1="00000000"/>
    <w:embedRegular r:id="rId1" w:fontKey="{8F769F72-3C1C-457F-AEA1-94B70E2FD9D2}"/>
    <w:embedBold r:id="rId2" w:fontKey="{612855F2-1E5B-4169-BD83-AE3BEA860933}"/>
    <w:embedItalic r:id="rId3" w:fontKey="{E3D49DA1-3CE7-475C-8E25-111F3D47A7FE}"/>
    <w:embedBoldItalic r:id="rId4" w:fontKey="{E4E5D5D1-E884-4475-A0D8-63E462C1A2CA}"/>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8E856552-24C1-47F9-8431-93B82AA081ED}"/>
    <w:embedBold r:id="rId6" w:fontKey="{CAE2D10C-9DC6-42A1-AD32-E204CE362CEA}"/>
    <w:embedItalic r:id="rId7" w:fontKey="{0365F874-2E73-4D22-8FD6-371E0D6F5DA6}"/>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5D0A399F-0F63-49C3-BD60-E7F53916CD1A}"/>
    <w:embedBold r:id="rId9" w:fontKey="{E40E70F5-90CB-41CB-9AE7-8FB8035C0C1F}"/>
  </w:font>
  <w:font w:name="Dotum">
    <w:altName w:val="돋움"/>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10" w:fontKey="{7A539376-9840-4AAB-96FD-5139C8AC2D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E32C" w14:textId="77777777" w:rsidR="00786CCE" w:rsidRDefault="00786CC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12B7" w14:textId="746B6CFA" w:rsidR="00D92EAF" w:rsidRPr="003138B6" w:rsidRDefault="003A5E66" w:rsidP="003A5E66">
    <w:pPr>
      <w:pStyle w:val="HapresFooter"/>
      <w:rPr>
        <w:rFonts w:eastAsiaTheme="minorEastAsia" w:hint="eastAsia"/>
      </w:rPr>
    </w:pPr>
    <w:r>
      <w:t xml:space="preserve">J Psychiatry Brain Sci. </w:t>
    </w:r>
    <w:r w:rsidRPr="00B5487B">
      <w:t>2025;</w:t>
    </w:r>
    <w:r w:rsidRPr="008D0D98">
      <w:t>10(</w:t>
    </w:r>
    <w:r w:rsidR="003138B6">
      <w:rPr>
        <w:rFonts w:eastAsiaTheme="minorEastAsia" w:hint="eastAsia"/>
      </w:rPr>
      <w:t>5</w:t>
    </w:r>
    <w:proofErr w:type="gramStart"/>
    <w:r w:rsidRPr="008D0D98">
      <w:t>):e</w:t>
    </w:r>
    <w:proofErr w:type="gramEnd"/>
    <w:r w:rsidRPr="008D0D98">
      <w:t>2500</w:t>
    </w:r>
    <w:r w:rsidR="003138B6">
      <w:rPr>
        <w:rFonts w:eastAsiaTheme="minorEastAsia" w:hint="eastAsia"/>
      </w:rPr>
      <w:t>13</w:t>
    </w:r>
    <w:r w:rsidRPr="00B5487B">
      <w:t>. https://doi.org/</w:t>
    </w:r>
    <w:r w:rsidRPr="00EB31F1">
      <w:t>10.20900/jpbs.202500</w:t>
    </w:r>
    <w:r w:rsidR="003138B6">
      <w:rPr>
        <w:rFonts w:eastAsiaTheme="minorEastAsia" w:hint="eastAsia"/>
      </w:rPr>
      <w:t>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B2362" w14:textId="77777777" w:rsidR="00CB4E04" w:rsidRPr="003138B6" w:rsidRDefault="00CB4E04" w:rsidP="00CB4E04">
    <w:pPr>
      <w:pStyle w:val="HapresFooter"/>
      <w:rPr>
        <w:rFonts w:eastAsiaTheme="minorEastAsia" w:hint="eastAsia"/>
      </w:rPr>
    </w:pPr>
    <w:r>
      <w:t xml:space="preserve">J Psychiatry Brain Sci. </w:t>
    </w:r>
    <w:r w:rsidRPr="00B5487B">
      <w:t>2025;</w:t>
    </w:r>
    <w:r w:rsidRPr="008D0D98">
      <w:t>10(</w:t>
    </w:r>
    <w:r>
      <w:rPr>
        <w:rFonts w:eastAsiaTheme="minorEastAsia" w:hint="eastAsia"/>
      </w:rPr>
      <w:t>5</w:t>
    </w:r>
    <w:proofErr w:type="gramStart"/>
    <w:r w:rsidRPr="008D0D98">
      <w:t>):e</w:t>
    </w:r>
    <w:proofErr w:type="gramEnd"/>
    <w:r w:rsidRPr="008D0D98">
      <w:t>2500</w:t>
    </w:r>
    <w:r>
      <w:rPr>
        <w:rFonts w:eastAsiaTheme="minorEastAsia" w:hint="eastAsia"/>
      </w:rPr>
      <w:t>13</w:t>
    </w:r>
    <w:r w:rsidRPr="00B5487B">
      <w:t>. https://doi.org/</w:t>
    </w:r>
    <w:r w:rsidRPr="00EB31F1">
      <w:t>10.20900/jpbs.202500</w:t>
    </w:r>
    <w:r>
      <w:rPr>
        <w:rFonts w:eastAsiaTheme="minorEastAsia" w:hint="eastAsia"/>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555C8" w14:textId="77777777" w:rsidR="009C1933" w:rsidRDefault="009C1933">
      <w:pPr>
        <w:spacing w:line="240" w:lineRule="auto"/>
      </w:pPr>
      <w:r>
        <w:separator/>
      </w:r>
    </w:p>
  </w:footnote>
  <w:footnote w:type="continuationSeparator" w:id="0">
    <w:p w14:paraId="71072D89" w14:textId="77777777" w:rsidR="009C1933" w:rsidRDefault="009C19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9DAE" w14:textId="77777777" w:rsidR="00786CCE" w:rsidRDefault="00786CCE">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12B5" w14:textId="77777777" w:rsidR="00D92EAF" w:rsidRDefault="00D92EAF">
    <w:pPr>
      <w:pStyle w:val="aa"/>
      <w:pBdr>
        <w:bottom w:val="none" w:sz="0" w:space="0" w:color="auto"/>
      </w:pBdr>
      <w:tabs>
        <w:tab w:val="clear" w:pos="4153"/>
        <w:tab w:val="clear" w:pos="8306"/>
        <w:tab w:val="right" w:pos="10170"/>
      </w:tabs>
      <w:jc w:val="right"/>
    </w:pPr>
  </w:p>
  <w:p w14:paraId="5BE912B6" w14:textId="11B4883E" w:rsidR="00D92EAF" w:rsidRDefault="00000000">
    <w:pPr>
      <w:pStyle w:val="HapresHeader"/>
    </w:pPr>
    <w:r>
      <w:t>Journal of Psychiatry and Brain Science</w:t>
    </w:r>
    <w:r w:rsidR="00CF09DE">
      <w:ptab w:relativeTo="margin" w:alignment="right" w:leader="none"/>
    </w:r>
    <w:r>
      <w:fldChar w:fldCharType="begin"/>
    </w:r>
    <w:r>
      <w:instrText xml:space="preserve"> PAGE   \* MERGEFORMAT </w:instrText>
    </w:r>
    <w:r>
      <w:fldChar w:fldCharType="separate"/>
    </w:r>
    <w:r>
      <w:t>5</w:t>
    </w:r>
    <w:r>
      <w:fldChar w:fldCharType="end"/>
    </w:r>
    <w:r>
      <w:t xml:space="preserve"> of </w:t>
    </w:r>
    <w:fldSimple w:instr=" NUMPAGES  \* Arabic  \* MERGEFORMAT ">
      <w:r w:rsidR="00D92EAF">
        <w:t>5</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12B8" w14:textId="77777777" w:rsidR="00D92EAF" w:rsidRDefault="00000000">
    <w:pPr>
      <w:pStyle w:val="HapresHeader"/>
    </w:pPr>
    <w:r>
      <w:rPr>
        <w:noProof/>
      </w:rPr>
      <w:drawing>
        <wp:inline distT="0" distB="0" distL="0" distR="0" wp14:anchorId="5BE912BA" wp14:editId="5BE912BB">
          <wp:extent cx="2080260" cy="274320"/>
          <wp:effectExtent l="0" t="0" r="0" b="0"/>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080260" cy="274320"/>
                  </a:xfrm>
                  <a:prstGeom prst="rect">
                    <a:avLst/>
                  </a:prstGeom>
                  <a:noFill/>
                  <a:ln>
                    <a:noFill/>
                  </a:ln>
                </pic:spPr>
              </pic:pic>
            </a:graphicData>
          </a:graphic>
        </wp:inline>
      </w:drawing>
    </w:r>
    <w:r>
      <w:tab/>
      <w:t>jpbs.hapres.com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59E4"/>
    <w:multiLevelType w:val="multilevel"/>
    <w:tmpl w:val="078A59E4"/>
    <w:lvl w:ilvl="0">
      <w:start w:val="1"/>
      <w:numFmt w:val="decimal"/>
      <w:pStyle w:val="HapresNumberedLists"/>
      <w:lvlText w:val="%1."/>
      <w:lvlJc w:val="left"/>
      <w:pPr>
        <w:ind w:left="3888" w:hanging="360"/>
      </w:p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abstractNum w:abstractNumId="1" w15:restartNumberingAfterBreak="0">
    <w:nsid w:val="155D347E"/>
    <w:multiLevelType w:val="multilevel"/>
    <w:tmpl w:val="155D347E"/>
    <w:lvl w:ilvl="0">
      <w:start w:val="1"/>
      <w:numFmt w:val="decimal"/>
      <w:lvlText w:val="%1."/>
      <w:lvlJc w:val="left"/>
      <w:pPr>
        <w:ind w:left="435" w:hanging="435"/>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23621464"/>
    <w:multiLevelType w:val="multilevel"/>
    <w:tmpl w:val="23621464"/>
    <w:lvl w:ilvl="0">
      <w:start w:val="1"/>
      <w:numFmt w:val="decimal"/>
      <w:pStyle w:val="HapresReferences"/>
      <w:lvlText w:val="%1."/>
      <w:lvlJc w:val="left"/>
      <w:pPr>
        <w:ind w:left="3888" w:hanging="360"/>
      </w:p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abstractNum w:abstractNumId="3" w15:restartNumberingAfterBreak="0">
    <w:nsid w:val="3A017698"/>
    <w:multiLevelType w:val="multilevel"/>
    <w:tmpl w:val="3A017698"/>
    <w:lvl w:ilvl="0">
      <w:start w:val="1"/>
      <w:numFmt w:val="bullet"/>
      <w:pStyle w:val="HapresBulletedLists"/>
      <w:lvlText w:val=""/>
      <w:lvlJc w:val="left"/>
      <w:pPr>
        <w:ind w:left="3888" w:hanging="360"/>
      </w:pPr>
      <w:rPr>
        <w:rFonts w:ascii="Symbol" w:hAnsi="Symbol" w:hint="default"/>
      </w:r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num w:numId="1" w16cid:durableId="1004746172">
    <w:abstractNumId w:val="0"/>
  </w:num>
  <w:num w:numId="2" w16cid:durableId="1398750556">
    <w:abstractNumId w:val="3"/>
  </w:num>
  <w:num w:numId="3" w16cid:durableId="1641692208">
    <w:abstractNumId w:val="2"/>
  </w:num>
  <w:num w:numId="4" w16cid:durableId="343171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proofState w:spelling="clean" w:grammar="clean"/>
  <w:attachedTemplate r:id="rId1"/>
  <w:defaultTabStop w:val="432"/>
  <w:drawingGridHorizontalSpacing w:val="10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8DC"/>
    <w:rsid w:val="00000266"/>
    <w:rsid w:val="00000394"/>
    <w:rsid w:val="0000282B"/>
    <w:rsid w:val="0000367C"/>
    <w:rsid w:val="0000420C"/>
    <w:rsid w:val="00006150"/>
    <w:rsid w:val="00006AE1"/>
    <w:rsid w:val="00007E43"/>
    <w:rsid w:val="00010040"/>
    <w:rsid w:val="000103F7"/>
    <w:rsid w:val="00011B98"/>
    <w:rsid w:val="00012274"/>
    <w:rsid w:val="00014166"/>
    <w:rsid w:val="00014457"/>
    <w:rsid w:val="000175D4"/>
    <w:rsid w:val="000176D7"/>
    <w:rsid w:val="0002159D"/>
    <w:rsid w:val="00021B43"/>
    <w:rsid w:val="00022A12"/>
    <w:rsid w:val="000230F9"/>
    <w:rsid w:val="00023622"/>
    <w:rsid w:val="000258A0"/>
    <w:rsid w:val="00025DDF"/>
    <w:rsid w:val="00030304"/>
    <w:rsid w:val="000305E5"/>
    <w:rsid w:val="00032582"/>
    <w:rsid w:val="00034E3E"/>
    <w:rsid w:val="00042F6D"/>
    <w:rsid w:val="00043A78"/>
    <w:rsid w:val="00044069"/>
    <w:rsid w:val="0005231E"/>
    <w:rsid w:val="000535FD"/>
    <w:rsid w:val="0005481F"/>
    <w:rsid w:val="000550AA"/>
    <w:rsid w:val="00061511"/>
    <w:rsid w:val="00063A7C"/>
    <w:rsid w:val="00064B27"/>
    <w:rsid w:val="00067B42"/>
    <w:rsid w:val="000704D3"/>
    <w:rsid w:val="00071168"/>
    <w:rsid w:val="00071A3C"/>
    <w:rsid w:val="00072825"/>
    <w:rsid w:val="00076B8B"/>
    <w:rsid w:val="0007736D"/>
    <w:rsid w:val="000812A6"/>
    <w:rsid w:val="00081A07"/>
    <w:rsid w:val="00085732"/>
    <w:rsid w:val="00087CF0"/>
    <w:rsid w:val="000907F8"/>
    <w:rsid w:val="00093E05"/>
    <w:rsid w:val="00096032"/>
    <w:rsid w:val="00096689"/>
    <w:rsid w:val="0009670B"/>
    <w:rsid w:val="00097288"/>
    <w:rsid w:val="000A0998"/>
    <w:rsid w:val="000A12A8"/>
    <w:rsid w:val="000A12FF"/>
    <w:rsid w:val="000A292D"/>
    <w:rsid w:val="000A3BB0"/>
    <w:rsid w:val="000A6B8F"/>
    <w:rsid w:val="000B4C93"/>
    <w:rsid w:val="000B52E6"/>
    <w:rsid w:val="000B5AC1"/>
    <w:rsid w:val="000B697A"/>
    <w:rsid w:val="000C0A87"/>
    <w:rsid w:val="000C368C"/>
    <w:rsid w:val="000C389D"/>
    <w:rsid w:val="000C3E78"/>
    <w:rsid w:val="000C5869"/>
    <w:rsid w:val="000D254C"/>
    <w:rsid w:val="000D267D"/>
    <w:rsid w:val="000D267F"/>
    <w:rsid w:val="000D2681"/>
    <w:rsid w:val="000D3844"/>
    <w:rsid w:val="000E0607"/>
    <w:rsid w:val="000E199A"/>
    <w:rsid w:val="000E1F2D"/>
    <w:rsid w:val="000E3513"/>
    <w:rsid w:val="000E4A37"/>
    <w:rsid w:val="000F0AC9"/>
    <w:rsid w:val="000F10AA"/>
    <w:rsid w:val="000F1347"/>
    <w:rsid w:val="000F150A"/>
    <w:rsid w:val="001000E7"/>
    <w:rsid w:val="00101790"/>
    <w:rsid w:val="00101DCD"/>
    <w:rsid w:val="00103D28"/>
    <w:rsid w:val="0010494C"/>
    <w:rsid w:val="00110720"/>
    <w:rsid w:val="00110E3A"/>
    <w:rsid w:val="001128E7"/>
    <w:rsid w:val="001138E5"/>
    <w:rsid w:val="00114068"/>
    <w:rsid w:val="0012134D"/>
    <w:rsid w:val="0012155D"/>
    <w:rsid w:val="0012399B"/>
    <w:rsid w:val="00123DCF"/>
    <w:rsid w:val="001268AC"/>
    <w:rsid w:val="001307F0"/>
    <w:rsid w:val="00130D16"/>
    <w:rsid w:val="0013243A"/>
    <w:rsid w:val="001325E1"/>
    <w:rsid w:val="001360B2"/>
    <w:rsid w:val="0013713E"/>
    <w:rsid w:val="001456FA"/>
    <w:rsid w:val="00147316"/>
    <w:rsid w:val="001525E4"/>
    <w:rsid w:val="0015270E"/>
    <w:rsid w:val="0015484D"/>
    <w:rsid w:val="00155CCF"/>
    <w:rsid w:val="00166351"/>
    <w:rsid w:val="0016699F"/>
    <w:rsid w:val="00166CBD"/>
    <w:rsid w:val="00167FBC"/>
    <w:rsid w:val="00170C61"/>
    <w:rsid w:val="00171278"/>
    <w:rsid w:val="00171D44"/>
    <w:rsid w:val="00174BC8"/>
    <w:rsid w:val="00177A12"/>
    <w:rsid w:val="001807E6"/>
    <w:rsid w:val="00180ABB"/>
    <w:rsid w:val="00180E3A"/>
    <w:rsid w:val="00183204"/>
    <w:rsid w:val="00183E15"/>
    <w:rsid w:val="001861F0"/>
    <w:rsid w:val="001871D1"/>
    <w:rsid w:val="001873E2"/>
    <w:rsid w:val="0019056D"/>
    <w:rsid w:val="0019066E"/>
    <w:rsid w:val="001915E2"/>
    <w:rsid w:val="00193251"/>
    <w:rsid w:val="001942F2"/>
    <w:rsid w:val="00194CA3"/>
    <w:rsid w:val="00195347"/>
    <w:rsid w:val="001A1130"/>
    <w:rsid w:val="001A36B0"/>
    <w:rsid w:val="001A50E4"/>
    <w:rsid w:val="001A5E9F"/>
    <w:rsid w:val="001A7B95"/>
    <w:rsid w:val="001B745A"/>
    <w:rsid w:val="001C1446"/>
    <w:rsid w:val="001C24B5"/>
    <w:rsid w:val="001C39FE"/>
    <w:rsid w:val="001C5822"/>
    <w:rsid w:val="001C65B4"/>
    <w:rsid w:val="001C78BF"/>
    <w:rsid w:val="001D6D21"/>
    <w:rsid w:val="001E02F1"/>
    <w:rsid w:val="001E2AEB"/>
    <w:rsid w:val="001E2B91"/>
    <w:rsid w:val="001E3459"/>
    <w:rsid w:val="001E42B1"/>
    <w:rsid w:val="001E45D9"/>
    <w:rsid w:val="001E5685"/>
    <w:rsid w:val="001E5DF5"/>
    <w:rsid w:val="001E5E17"/>
    <w:rsid w:val="001E6BAF"/>
    <w:rsid w:val="001F07DF"/>
    <w:rsid w:val="001F2613"/>
    <w:rsid w:val="001F314B"/>
    <w:rsid w:val="001F7378"/>
    <w:rsid w:val="002032F0"/>
    <w:rsid w:val="00203640"/>
    <w:rsid w:val="00203C42"/>
    <w:rsid w:val="0020702A"/>
    <w:rsid w:val="00210915"/>
    <w:rsid w:val="002131EC"/>
    <w:rsid w:val="00213464"/>
    <w:rsid w:val="002140EB"/>
    <w:rsid w:val="002201BC"/>
    <w:rsid w:val="002203EF"/>
    <w:rsid w:val="0022061E"/>
    <w:rsid w:val="002264F1"/>
    <w:rsid w:val="00227B72"/>
    <w:rsid w:val="00231E35"/>
    <w:rsid w:val="00233127"/>
    <w:rsid w:val="002336D0"/>
    <w:rsid w:val="0023388F"/>
    <w:rsid w:val="00233F98"/>
    <w:rsid w:val="002375AB"/>
    <w:rsid w:val="00240307"/>
    <w:rsid w:val="00244961"/>
    <w:rsid w:val="00246407"/>
    <w:rsid w:val="00246C60"/>
    <w:rsid w:val="002470AA"/>
    <w:rsid w:val="00247732"/>
    <w:rsid w:val="00251332"/>
    <w:rsid w:val="00253F7E"/>
    <w:rsid w:val="0025426F"/>
    <w:rsid w:val="002557AA"/>
    <w:rsid w:val="00262511"/>
    <w:rsid w:val="00262C03"/>
    <w:rsid w:val="0026410A"/>
    <w:rsid w:val="0026568D"/>
    <w:rsid w:val="0026662D"/>
    <w:rsid w:val="002667BC"/>
    <w:rsid w:val="002679F7"/>
    <w:rsid w:val="00270D48"/>
    <w:rsid w:val="00271FF1"/>
    <w:rsid w:val="00272BE7"/>
    <w:rsid w:val="00274C98"/>
    <w:rsid w:val="00276037"/>
    <w:rsid w:val="0027619B"/>
    <w:rsid w:val="00276E30"/>
    <w:rsid w:val="00280A04"/>
    <w:rsid w:val="00281056"/>
    <w:rsid w:val="00282F59"/>
    <w:rsid w:val="002907FA"/>
    <w:rsid w:val="002931F9"/>
    <w:rsid w:val="00293D06"/>
    <w:rsid w:val="002960D6"/>
    <w:rsid w:val="0029775C"/>
    <w:rsid w:val="002A2B67"/>
    <w:rsid w:val="002A3781"/>
    <w:rsid w:val="002A404E"/>
    <w:rsid w:val="002A5157"/>
    <w:rsid w:val="002A7FB4"/>
    <w:rsid w:val="002B1EF1"/>
    <w:rsid w:val="002B477E"/>
    <w:rsid w:val="002B50C5"/>
    <w:rsid w:val="002B5558"/>
    <w:rsid w:val="002B664B"/>
    <w:rsid w:val="002B6FB9"/>
    <w:rsid w:val="002B7B51"/>
    <w:rsid w:val="002C1B04"/>
    <w:rsid w:val="002C24A5"/>
    <w:rsid w:val="002C33B1"/>
    <w:rsid w:val="002C368E"/>
    <w:rsid w:val="002C6EAC"/>
    <w:rsid w:val="002C75D9"/>
    <w:rsid w:val="002D0A06"/>
    <w:rsid w:val="002D1CDF"/>
    <w:rsid w:val="002D2A1D"/>
    <w:rsid w:val="002D4BEA"/>
    <w:rsid w:val="002D55F0"/>
    <w:rsid w:val="002E0557"/>
    <w:rsid w:val="002E15D3"/>
    <w:rsid w:val="002E5B6A"/>
    <w:rsid w:val="002E6ED0"/>
    <w:rsid w:val="002E70C9"/>
    <w:rsid w:val="002E75F4"/>
    <w:rsid w:val="002E7692"/>
    <w:rsid w:val="002F11B8"/>
    <w:rsid w:val="002F1DB2"/>
    <w:rsid w:val="002F25F9"/>
    <w:rsid w:val="002F484A"/>
    <w:rsid w:val="002F5825"/>
    <w:rsid w:val="002F5C24"/>
    <w:rsid w:val="00302641"/>
    <w:rsid w:val="003040A7"/>
    <w:rsid w:val="00306AD5"/>
    <w:rsid w:val="00307ECC"/>
    <w:rsid w:val="00307FAF"/>
    <w:rsid w:val="00312EFD"/>
    <w:rsid w:val="003138B6"/>
    <w:rsid w:val="00315551"/>
    <w:rsid w:val="0031598C"/>
    <w:rsid w:val="00320CA6"/>
    <w:rsid w:val="00323067"/>
    <w:rsid w:val="00326141"/>
    <w:rsid w:val="003272AA"/>
    <w:rsid w:val="003305CC"/>
    <w:rsid w:val="003305DE"/>
    <w:rsid w:val="00330C99"/>
    <w:rsid w:val="00331894"/>
    <w:rsid w:val="00334C7E"/>
    <w:rsid w:val="00335BA8"/>
    <w:rsid w:val="003370AF"/>
    <w:rsid w:val="00337B17"/>
    <w:rsid w:val="00337B25"/>
    <w:rsid w:val="00340071"/>
    <w:rsid w:val="0034311E"/>
    <w:rsid w:val="0034426A"/>
    <w:rsid w:val="003445E9"/>
    <w:rsid w:val="00347AC2"/>
    <w:rsid w:val="00347C9C"/>
    <w:rsid w:val="0035027A"/>
    <w:rsid w:val="00350879"/>
    <w:rsid w:val="0035104F"/>
    <w:rsid w:val="003516C4"/>
    <w:rsid w:val="00352E76"/>
    <w:rsid w:val="003542FF"/>
    <w:rsid w:val="0035626B"/>
    <w:rsid w:val="00357660"/>
    <w:rsid w:val="00360A6A"/>
    <w:rsid w:val="00361836"/>
    <w:rsid w:val="00361A11"/>
    <w:rsid w:val="00361C90"/>
    <w:rsid w:val="0036324D"/>
    <w:rsid w:val="003654D1"/>
    <w:rsid w:val="00367235"/>
    <w:rsid w:val="003705A4"/>
    <w:rsid w:val="00370741"/>
    <w:rsid w:val="003727DF"/>
    <w:rsid w:val="00372840"/>
    <w:rsid w:val="00373B98"/>
    <w:rsid w:val="00376E78"/>
    <w:rsid w:val="0038120F"/>
    <w:rsid w:val="0038134C"/>
    <w:rsid w:val="00382CDC"/>
    <w:rsid w:val="00383C5F"/>
    <w:rsid w:val="003927DE"/>
    <w:rsid w:val="003A158E"/>
    <w:rsid w:val="003A564C"/>
    <w:rsid w:val="003A58DC"/>
    <w:rsid w:val="003A5E66"/>
    <w:rsid w:val="003A7A81"/>
    <w:rsid w:val="003B094E"/>
    <w:rsid w:val="003B1D7E"/>
    <w:rsid w:val="003B39C6"/>
    <w:rsid w:val="003B3D62"/>
    <w:rsid w:val="003B7733"/>
    <w:rsid w:val="003C11ED"/>
    <w:rsid w:val="003C14EB"/>
    <w:rsid w:val="003C1B29"/>
    <w:rsid w:val="003C2741"/>
    <w:rsid w:val="003C303C"/>
    <w:rsid w:val="003C44C6"/>
    <w:rsid w:val="003C5AAF"/>
    <w:rsid w:val="003C5C2A"/>
    <w:rsid w:val="003C60D2"/>
    <w:rsid w:val="003C624A"/>
    <w:rsid w:val="003C6ECE"/>
    <w:rsid w:val="003C754E"/>
    <w:rsid w:val="003D065A"/>
    <w:rsid w:val="003D2FC9"/>
    <w:rsid w:val="003D333A"/>
    <w:rsid w:val="003D3C8B"/>
    <w:rsid w:val="003D61D4"/>
    <w:rsid w:val="003D73BB"/>
    <w:rsid w:val="003F301E"/>
    <w:rsid w:val="003F54E3"/>
    <w:rsid w:val="003F5FE7"/>
    <w:rsid w:val="003F6568"/>
    <w:rsid w:val="003F6609"/>
    <w:rsid w:val="003F6CFD"/>
    <w:rsid w:val="003F733E"/>
    <w:rsid w:val="00401C89"/>
    <w:rsid w:val="00401D30"/>
    <w:rsid w:val="00402D07"/>
    <w:rsid w:val="00403440"/>
    <w:rsid w:val="00404B99"/>
    <w:rsid w:val="00411C9F"/>
    <w:rsid w:val="0041221D"/>
    <w:rsid w:val="00412D24"/>
    <w:rsid w:val="00415A25"/>
    <w:rsid w:val="00416D8F"/>
    <w:rsid w:val="004206B5"/>
    <w:rsid w:val="00421FFC"/>
    <w:rsid w:val="00424F53"/>
    <w:rsid w:val="00427730"/>
    <w:rsid w:val="004312C5"/>
    <w:rsid w:val="00434AFC"/>
    <w:rsid w:val="00435404"/>
    <w:rsid w:val="004420E6"/>
    <w:rsid w:val="00443A81"/>
    <w:rsid w:val="0044672B"/>
    <w:rsid w:val="00455A0F"/>
    <w:rsid w:val="00457255"/>
    <w:rsid w:val="00457CD3"/>
    <w:rsid w:val="0046322E"/>
    <w:rsid w:val="00463F19"/>
    <w:rsid w:val="00466860"/>
    <w:rsid w:val="0047087E"/>
    <w:rsid w:val="00470D12"/>
    <w:rsid w:val="004712AE"/>
    <w:rsid w:val="00471413"/>
    <w:rsid w:val="004729A9"/>
    <w:rsid w:val="004779D0"/>
    <w:rsid w:val="00480006"/>
    <w:rsid w:val="00482F7A"/>
    <w:rsid w:val="00483283"/>
    <w:rsid w:val="0048540A"/>
    <w:rsid w:val="00485EDB"/>
    <w:rsid w:val="00486867"/>
    <w:rsid w:val="0049009B"/>
    <w:rsid w:val="00493705"/>
    <w:rsid w:val="00496321"/>
    <w:rsid w:val="004A1BAE"/>
    <w:rsid w:val="004A2246"/>
    <w:rsid w:val="004A32D8"/>
    <w:rsid w:val="004B37AF"/>
    <w:rsid w:val="004B4AF1"/>
    <w:rsid w:val="004B50FB"/>
    <w:rsid w:val="004B6685"/>
    <w:rsid w:val="004C13A5"/>
    <w:rsid w:val="004C5052"/>
    <w:rsid w:val="004C57A0"/>
    <w:rsid w:val="004C6BF3"/>
    <w:rsid w:val="004C736A"/>
    <w:rsid w:val="004D0E3C"/>
    <w:rsid w:val="004D2189"/>
    <w:rsid w:val="004D4058"/>
    <w:rsid w:val="004D5E8D"/>
    <w:rsid w:val="004D654E"/>
    <w:rsid w:val="004E04B9"/>
    <w:rsid w:val="004E05C0"/>
    <w:rsid w:val="004E0F36"/>
    <w:rsid w:val="004E3377"/>
    <w:rsid w:val="004E380D"/>
    <w:rsid w:val="004E3F19"/>
    <w:rsid w:val="004E5CB8"/>
    <w:rsid w:val="004F0E58"/>
    <w:rsid w:val="004F40FD"/>
    <w:rsid w:val="004F4501"/>
    <w:rsid w:val="004F5B1C"/>
    <w:rsid w:val="004F6A00"/>
    <w:rsid w:val="004F7313"/>
    <w:rsid w:val="004F7A6C"/>
    <w:rsid w:val="00500FAC"/>
    <w:rsid w:val="00503C2A"/>
    <w:rsid w:val="005051C0"/>
    <w:rsid w:val="005163B5"/>
    <w:rsid w:val="00517EB6"/>
    <w:rsid w:val="00520857"/>
    <w:rsid w:val="00521DDB"/>
    <w:rsid w:val="00522131"/>
    <w:rsid w:val="005230BB"/>
    <w:rsid w:val="00524CAD"/>
    <w:rsid w:val="00526AF9"/>
    <w:rsid w:val="00527D8B"/>
    <w:rsid w:val="00530C1B"/>
    <w:rsid w:val="005337CA"/>
    <w:rsid w:val="005357C9"/>
    <w:rsid w:val="00536F37"/>
    <w:rsid w:val="00542BDB"/>
    <w:rsid w:val="00546ACE"/>
    <w:rsid w:val="005500E5"/>
    <w:rsid w:val="00554AA2"/>
    <w:rsid w:val="00554B02"/>
    <w:rsid w:val="005551C9"/>
    <w:rsid w:val="0055535F"/>
    <w:rsid w:val="0055779F"/>
    <w:rsid w:val="0056092B"/>
    <w:rsid w:val="005625C3"/>
    <w:rsid w:val="005633A8"/>
    <w:rsid w:val="00563FF9"/>
    <w:rsid w:val="005643A5"/>
    <w:rsid w:val="005656CA"/>
    <w:rsid w:val="00565CC6"/>
    <w:rsid w:val="005705D4"/>
    <w:rsid w:val="00570811"/>
    <w:rsid w:val="00572C72"/>
    <w:rsid w:val="005739C6"/>
    <w:rsid w:val="00581E3D"/>
    <w:rsid w:val="00582353"/>
    <w:rsid w:val="00583616"/>
    <w:rsid w:val="00585970"/>
    <w:rsid w:val="00586173"/>
    <w:rsid w:val="00586C0A"/>
    <w:rsid w:val="00586CD9"/>
    <w:rsid w:val="005878CF"/>
    <w:rsid w:val="00590582"/>
    <w:rsid w:val="005922F9"/>
    <w:rsid w:val="0059242E"/>
    <w:rsid w:val="005926E4"/>
    <w:rsid w:val="00592B05"/>
    <w:rsid w:val="00593230"/>
    <w:rsid w:val="00594C3F"/>
    <w:rsid w:val="00595044"/>
    <w:rsid w:val="005953A3"/>
    <w:rsid w:val="005954F3"/>
    <w:rsid w:val="00595A95"/>
    <w:rsid w:val="00596177"/>
    <w:rsid w:val="00596FD6"/>
    <w:rsid w:val="005A3E8E"/>
    <w:rsid w:val="005A5411"/>
    <w:rsid w:val="005A6FC8"/>
    <w:rsid w:val="005A7FAC"/>
    <w:rsid w:val="005B109A"/>
    <w:rsid w:val="005B365B"/>
    <w:rsid w:val="005B4AC1"/>
    <w:rsid w:val="005B5150"/>
    <w:rsid w:val="005B58AC"/>
    <w:rsid w:val="005B5CD0"/>
    <w:rsid w:val="005B7B5B"/>
    <w:rsid w:val="005C054F"/>
    <w:rsid w:val="005C0B30"/>
    <w:rsid w:val="005C217C"/>
    <w:rsid w:val="005C2195"/>
    <w:rsid w:val="005C2F06"/>
    <w:rsid w:val="005C426D"/>
    <w:rsid w:val="005D0899"/>
    <w:rsid w:val="005D0F26"/>
    <w:rsid w:val="005D0FB1"/>
    <w:rsid w:val="005D1E3C"/>
    <w:rsid w:val="005D3A6A"/>
    <w:rsid w:val="005D5EA6"/>
    <w:rsid w:val="005D61AB"/>
    <w:rsid w:val="005D7253"/>
    <w:rsid w:val="005D7A32"/>
    <w:rsid w:val="005D7C7B"/>
    <w:rsid w:val="005E165F"/>
    <w:rsid w:val="005E1BBB"/>
    <w:rsid w:val="005E2A88"/>
    <w:rsid w:val="005E351D"/>
    <w:rsid w:val="005E3C4B"/>
    <w:rsid w:val="005E49B2"/>
    <w:rsid w:val="005E49FE"/>
    <w:rsid w:val="005E51BB"/>
    <w:rsid w:val="005E5C83"/>
    <w:rsid w:val="005F2B1A"/>
    <w:rsid w:val="005F4AAD"/>
    <w:rsid w:val="005F6725"/>
    <w:rsid w:val="005F7C11"/>
    <w:rsid w:val="00603482"/>
    <w:rsid w:val="00603812"/>
    <w:rsid w:val="00605899"/>
    <w:rsid w:val="00606DED"/>
    <w:rsid w:val="0061024E"/>
    <w:rsid w:val="006148CF"/>
    <w:rsid w:val="00616955"/>
    <w:rsid w:val="00617441"/>
    <w:rsid w:val="00620259"/>
    <w:rsid w:val="006239EE"/>
    <w:rsid w:val="00624674"/>
    <w:rsid w:val="00626257"/>
    <w:rsid w:val="00626554"/>
    <w:rsid w:val="00626960"/>
    <w:rsid w:val="006276A0"/>
    <w:rsid w:val="00630F89"/>
    <w:rsid w:val="00631B6E"/>
    <w:rsid w:val="0063247F"/>
    <w:rsid w:val="006324B9"/>
    <w:rsid w:val="00632CB5"/>
    <w:rsid w:val="006334B7"/>
    <w:rsid w:val="006347C1"/>
    <w:rsid w:val="0063574B"/>
    <w:rsid w:val="006364EB"/>
    <w:rsid w:val="00640CC2"/>
    <w:rsid w:val="00640EB1"/>
    <w:rsid w:val="00640F80"/>
    <w:rsid w:val="00641EF2"/>
    <w:rsid w:val="00642CBE"/>
    <w:rsid w:val="00642D20"/>
    <w:rsid w:val="00643E83"/>
    <w:rsid w:val="00651E9F"/>
    <w:rsid w:val="006531F2"/>
    <w:rsid w:val="00653963"/>
    <w:rsid w:val="00656834"/>
    <w:rsid w:val="0065695E"/>
    <w:rsid w:val="00656E7B"/>
    <w:rsid w:val="00660B52"/>
    <w:rsid w:val="00662C59"/>
    <w:rsid w:val="0066328F"/>
    <w:rsid w:val="006648E5"/>
    <w:rsid w:val="00664A84"/>
    <w:rsid w:val="00665813"/>
    <w:rsid w:val="006669D4"/>
    <w:rsid w:val="00672080"/>
    <w:rsid w:val="0067470F"/>
    <w:rsid w:val="00675E3D"/>
    <w:rsid w:val="006811D9"/>
    <w:rsid w:val="00682895"/>
    <w:rsid w:val="00683DF7"/>
    <w:rsid w:val="00686923"/>
    <w:rsid w:val="00686A63"/>
    <w:rsid w:val="006912AA"/>
    <w:rsid w:val="00692220"/>
    <w:rsid w:val="00692393"/>
    <w:rsid w:val="00692CAA"/>
    <w:rsid w:val="006947FA"/>
    <w:rsid w:val="00696298"/>
    <w:rsid w:val="00697555"/>
    <w:rsid w:val="006A07BC"/>
    <w:rsid w:val="006A09A4"/>
    <w:rsid w:val="006A35C2"/>
    <w:rsid w:val="006A57BE"/>
    <w:rsid w:val="006B058C"/>
    <w:rsid w:val="006B06AE"/>
    <w:rsid w:val="006B1651"/>
    <w:rsid w:val="006B2F70"/>
    <w:rsid w:val="006C0A8D"/>
    <w:rsid w:val="006C1C0C"/>
    <w:rsid w:val="006C1DDA"/>
    <w:rsid w:val="006C34AC"/>
    <w:rsid w:val="006C5907"/>
    <w:rsid w:val="006C59CA"/>
    <w:rsid w:val="006C639D"/>
    <w:rsid w:val="006C6512"/>
    <w:rsid w:val="006C6BFB"/>
    <w:rsid w:val="006D0872"/>
    <w:rsid w:val="006D1D45"/>
    <w:rsid w:val="006D1F0A"/>
    <w:rsid w:val="006D4BC2"/>
    <w:rsid w:val="006D57DF"/>
    <w:rsid w:val="006D6116"/>
    <w:rsid w:val="006E05ED"/>
    <w:rsid w:val="006E0789"/>
    <w:rsid w:val="006E0901"/>
    <w:rsid w:val="006E1EC3"/>
    <w:rsid w:val="006E3175"/>
    <w:rsid w:val="006F018D"/>
    <w:rsid w:val="006F06A4"/>
    <w:rsid w:val="006F283F"/>
    <w:rsid w:val="006F336F"/>
    <w:rsid w:val="006F4952"/>
    <w:rsid w:val="006F578A"/>
    <w:rsid w:val="006F7321"/>
    <w:rsid w:val="00700340"/>
    <w:rsid w:val="0070059A"/>
    <w:rsid w:val="00702740"/>
    <w:rsid w:val="00703F16"/>
    <w:rsid w:val="00704804"/>
    <w:rsid w:val="007059E9"/>
    <w:rsid w:val="00705BBB"/>
    <w:rsid w:val="00711062"/>
    <w:rsid w:val="00711354"/>
    <w:rsid w:val="007127A3"/>
    <w:rsid w:val="00714C0C"/>
    <w:rsid w:val="00716682"/>
    <w:rsid w:val="007168E0"/>
    <w:rsid w:val="00721035"/>
    <w:rsid w:val="00724192"/>
    <w:rsid w:val="007242DF"/>
    <w:rsid w:val="0072602A"/>
    <w:rsid w:val="0072603E"/>
    <w:rsid w:val="00727906"/>
    <w:rsid w:val="00730109"/>
    <w:rsid w:val="00731FB3"/>
    <w:rsid w:val="00733602"/>
    <w:rsid w:val="00735EF2"/>
    <w:rsid w:val="00736B26"/>
    <w:rsid w:val="00737109"/>
    <w:rsid w:val="00740DA2"/>
    <w:rsid w:val="007422FF"/>
    <w:rsid w:val="00742485"/>
    <w:rsid w:val="00744BA0"/>
    <w:rsid w:val="00747C9A"/>
    <w:rsid w:val="00747EA1"/>
    <w:rsid w:val="0075187A"/>
    <w:rsid w:val="00751B3A"/>
    <w:rsid w:val="007541F1"/>
    <w:rsid w:val="007569A6"/>
    <w:rsid w:val="00757A15"/>
    <w:rsid w:val="007604DE"/>
    <w:rsid w:val="007615C1"/>
    <w:rsid w:val="007615C2"/>
    <w:rsid w:val="00764012"/>
    <w:rsid w:val="00764890"/>
    <w:rsid w:val="007648A4"/>
    <w:rsid w:val="00766751"/>
    <w:rsid w:val="007667E0"/>
    <w:rsid w:val="00767E69"/>
    <w:rsid w:val="007731E9"/>
    <w:rsid w:val="007741EF"/>
    <w:rsid w:val="00774AA6"/>
    <w:rsid w:val="00775829"/>
    <w:rsid w:val="00777060"/>
    <w:rsid w:val="007800A4"/>
    <w:rsid w:val="007801CF"/>
    <w:rsid w:val="0078195E"/>
    <w:rsid w:val="00783541"/>
    <w:rsid w:val="00783D05"/>
    <w:rsid w:val="00785A57"/>
    <w:rsid w:val="00785CB5"/>
    <w:rsid w:val="0078640B"/>
    <w:rsid w:val="00786CCE"/>
    <w:rsid w:val="0079066C"/>
    <w:rsid w:val="0079454C"/>
    <w:rsid w:val="007953D3"/>
    <w:rsid w:val="00797F16"/>
    <w:rsid w:val="007A0888"/>
    <w:rsid w:val="007A34A0"/>
    <w:rsid w:val="007A63A5"/>
    <w:rsid w:val="007B2458"/>
    <w:rsid w:val="007B5683"/>
    <w:rsid w:val="007B75B8"/>
    <w:rsid w:val="007C2364"/>
    <w:rsid w:val="007C2623"/>
    <w:rsid w:val="007C2FE5"/>
    <w:rsid w:val="007C3A33"/>
    <w:rsid w:val="007C3D30"/>
    <w:rsid w:val="007C40ED"/>
    <w:rsid w:val="007C4D90"/>
    <w:rsid w:val="007C6F43"/>
    <w:rsid w:val="007C75C9"/>
    <w:rsid w:val="007C768F"/>
    <w:rsid w:val="007C7E09"/>
    <w:rsid w:val="007D0C38"/>
    <w:rsid w:val="007D2403"/>
    <w:rsid w:val="007D4DF1"/>
    <w:rsid w:val="007D547D"/>
    <w:rsid w:val="007D5C07"/>
    <w:rsid w:val="007D71F8"/>
    <w:rsid w:val="007D7F0A"/>
    <w:rsid w:val="007E10E9"/>
    <w:rsid w:val="007E21AA"/>
    <w:rsid w:val="007E3150"/>
    <w:rsid w:val="007E35E0"/>
    <w:rsid w:val="007E392F"/>
    <w:rsid w:val="007E5289"/>
    <w:rsid w:val="007E58D1"/>
    <w:rsid w:val="007E60C8"/>
    <w:rsid w:val="007F0069"/>
    <w:rsid w:val="007F0B8D"/>
    <w:rsid w:val="007F0BC2"/>
    <w:rsid w:val="007F0C3A"/>
    <w:rsid w:val="007F262D"/>
    <w:rsid w:val="007F3512"/>
    <w:rsid w:val="007F3BA9"/>
    <w:rsid w:val="007F40C1"/>
    <w:rsid w:val="007F4C2B"/>
    <w:rsid w:val="008017E7"/>
    <w:rsid w:val="00802335"/>
    <w:rsid w:val="00802517"/>
    <w:rsid w:val="00802C23"/>
    <w:rsid w:val="0080338A"/>
    <w:rsid w:val="0080407E"/>
    <w:rsid w:val="00805414"/>
    <w:rsid w:val="00807B4B"/>
    <w:rsid w:val="00807E37"/>
    <w:rsid w:val="008100D8"/>
    <w:rsid w:val="008108F5"/>
    <w:rsid w:val="008127F4"/>
    <w:rsid w:val="008156CA"/>
    <w:rsid w:val="008216C6"/>
    <w:rsid w:val="00821C6F"/>
    <w:rsid w:val="00825B50"/>
    <w:rsid w:val="00826325"/>
    <w:rsid w:val="00826947"/>
    <w:rsid w:val="008270A0"/>
    <w:rsid w:val="00827620"/>
    <w:rsid w:val="00831E19"/>
    <w:rsid w:val="00832BE8"/>
    <w:rsid w:val="00833685"/>
    <w:rsid w:val="00836E02"/>
    <w:rsid w:val="0084575E"/>
    <w:rsid w:val="00846555"/>
    <w:rsid w:val="008467EA"/>
    <w:rsid w:val="008507B1"/>
    <w:rsid w:val="0085125C"/>
    <w:rsid w:val="008529E2"/>
    <w:rsid w:val="00854005"/>
    <w:rsid w:val="00854CB9"/>
    <w:rsid w:val="008566FC"/>
    <w:rsid w:val="008579D9"/>
    <w:rsid w:val="00862117"/>
    <w:rsid w:val="00863758"/>
    <w:rsid w:val="00863F16"/>
    <w:rsid w:val="00865E1F"/>
    <w:rsid w:val="00870762"/>
    <w:rsid w:val="00873CBD"/>
    <w:rsid w:val="0087451F"/>
    <w:rsid w:val="008778C2"/>
    <w:rsid w:val="0088001C"/>
    <w:rsid w:val="0088011E"/>
    <w:rsid w:val="00880342"/>
    <w:rsid w:val="00880BE6"/>
    <w:rsid w:val="008827E2"/>
    <w:rsid w:val="00883B0B"/>
    <w:rsid w:val="00884A65"/>
    <w:rsid w:val="008910AA"/>
    <w:rsid w:val="008914E7"/>
    <w:rsid w:val="00892DA0"/>
    <w:rsid w:val="00893E1D"/>
    <w:rsid w:val="00894A8E"/>
    <w:rsid w:val="008956DA"/>
    <w:rsid w:val="0089698A"/>
    <w:rsid w:val="008A02A2"/>
    <w:rsid w:val="008A2203"/>
    <w:rsid w:val="008A4307"/>
    <w:rsid w:val="008A6C30"/>
    <w:rsid w:val="008A76E2"/>
    <w:rsid w:val="008A7FE4"/>
    <w:rsid w:val="008B09F7"/>
    <w:rsid w:val="008B17D6"/>
    <w:rsid w:val="008B4697"/>
    <w:rsid w:val="008C2FCC"/>
    <w:rsid w:val="008C4C7C"/>
    <w:rsid w:val="008C558D"/>
    <w:rsid w:val="008D081F"/>
    <w:rsid w:val="008D0D98"/>
    <w:rsid w:val="008D4631"/>
    <w:rsid w:val="008D46CB"/>
    <w:rsid w:val="008D4AA7"/>
    <w:rsid w:val="008D4E7E"/>
    <w:rsid w:val="008E3A5F"/>
    <w:rsid w:val="008E461D"/>
    <w:rsid w:val="008E4740"/>
    <w:rsid w:val="008E5A58"/>
    <w:rsid w:val="008F3F0C"/>
    <w:rsid w:val="008F4575"/>
    <w:rsid w:val="008F48E5"/>
    <w:rsid w:val="008F49AF"/>
    <w:rsid w:val="008F5B74"/>
    <w:rsid w:val="008F6773"/>
    <w:rsid w:val="00900A4E"/>
    <w:rsid w:val="009020ED"/>
    <w:rsid w:val="00902A77"/>
    <w:rsid w:val="00903ED9"/>
    <w:rsid w:val="009051A2"/>
    <w:rsid w:val="00906563"/>
    <w:rsid w:val="00907A78"/>
    <w:rsid w:val="009101FB"/>
    <w:rsid w:val="00911164"/>
    <w:rsid w:val="009111F6"/>
    <w:rsid w:val="009112FE"/>
    <w:rsid w:val="009119B9"/>
    <w:rsid w:val="00913ECA"/>
    <w:rsid w:val="00914643"/>
    <w:rsid w:val="009146A7"/>
    <w:rsid w:val="0091507E"/>
    <w:rsid w:val="009151E2"/>
    <w:rsid w:val="009227F7"/>
    <w:rsid w:val="009231CB"/>
    <w:rsid w:val="009231F8"/>
    <w:rsid w:val="00923247"/>
    <w:rsid w:val="00923295"/>
    <w:rsid w:val="009233DF"/>
    <w:rsid w:val="00924554"/>
    <w:rsid w:val="00925AA6"/>
    <w:rsid w:val="00927C53"/>
    <w:rsid w:val="00927F34"/>
    <w:rsid w:val="00932A33"/>
    <w:rsid w:val="0093491A"/>
    <w:rsid w:val="0093713E"/>
    <w:rsid w:val="009418E9"/>
    <w:rsid w:val="00942ADC"/>
    <w:rsid w:val="00942FC2"/>
    <w:rsid w:val="0094357A"/>
    <w:rsid w:val="00944530"/>
    <w:rsid w:val="00945B78"/>
    <w:rsid w:val="009466B4"/>
    <w:rsid w:val="00950D9E"/>
    <w:rsid w:val="00951479"/>
    <w:rsid w:val="00952333"/>
    <w:rsid w:val="009535CB"/>
    <w:rsid w:val="00957B08"/>
    <w:rsid w:val="00957EE4"/>
    <w:rsid w:val="009602D0"/>
    <w:rsid w:val="009621E1"/>
    <w:rsid w:val="009621F9"/>
    <w:rsid w:val="009634A0"/>
    <w:rsid w:val="00964B3E"/>
    <w:rsid w:val="009700BC"/>
    <w:rsid w:val="009702D8"/>
    <w:rsid w:val="00972C62"/>
    <w:rsid w:val="0097346B"/>
    <w:rsid w:val="00973485"/>
    <w:rsid w:val="00973C8E"/>
    <w:rsid w:val="00974A01"/>
    <w:rsid w:val="00974C91"/>
    <w:rsid w:val="00975B5C"/>
    <w:rsid w:val="00976625"/>
    <w:rsid w:val="00976DDC"/>
    <w:rsid w:val="00983522"/>
    <w:rsid w:val="0098383F"/>
    <w:rsid w:val="0098513A"/>
    <w:rsid w:val="0098563D"/>
    <w:rsid w:val="00986C4D"/>
    <w:rsid w:val="00990FA5"/>
    <w:rsid w:val="0099143C"/>
    <w:rsid w:val="009914FA"/>
    <w:rsid w:val="0099286E"/>
    <w:rsid w:val="0099448A"/>
    <w:rsid w:val="00997698"/>
    <w:rsid w:val="009A1599"/>
    <w:rsid w:val="009A1C5A"/>
    <w:rsid w:val="009A1C79"/>
    <w:rsid w:val="009A2A18"/>
    <w:rsid w:val="009A4F1B"/>
    <w:rsid w:val="009A5219"/>
    <w:rsid w:val="009B294C"/>
    <w:rsid w:val="009C1933"/>
    <w:rsid w:val="009C2B14"/>
    <w:rsid w:val="009C4B14"/>
    <w:rsid w:val="009C56B1"/>
    <w:rsid w:val="009D1048"/>
    <w:rsid w:val="009D107E"/>
    <w:rsid w:val="009D4CC9"/>
    <w:rsid w:val="009D5169"/>
    <w:rsid w:val="009D71B9"/>
    <w:rsid w:val="009E04B9"/>
    <w:rsid w:val="009E11F9"/>
    <w:rsid w:val="009E6E8A"/>
    <w:rsid w:val="009F147D"/>
    <w:rsid w:val="009F6692"/>
    <w:rsid w:val="009F70E6"/>
    <w:rsid w:val="00A001BB"/>
    <w:rsid w:val="00A01E32"/>
    <w:rsid w:val="00A032AF"/>
    <w:rsid w:val="00A039B0"/>
    <w:rsid w:val="00A03D74"/>
    <w:rsid w:val="00A03D87"/>
    <w:rsid w:val="00A05021"/>
    <w:rsid w:val="00A052EB"/>
    <w:rsid w:val="00A06B71"/>
    <w:rsid w:val="00A075E2"/>
    <w:rsid w:val="00A104DA"/>
    <w:rsid w:val="00A107FA"/>
    <w:rsid w:val="00A11AE2"/>
    <w:rsid w:val="00A1326A"/>
    <w:rsid w:val="00A1468C"/>
    <w:rsid w:val="00A156DD"/>
    <w:rsid w:val="00A1667F"/>
    <w:rsid w:val="00A16A0A"/>
    <w:rsid w:val="00A17B1A"/>
    <w:rsid w:val="00A2020D"/>
    <w:rsid w:val="00A20B72"/>
    <w:rsid w:val="00A224B5"/>
    <w:rsid w:val="00A248DD"/>
    <w:rsid w:val="00A2585B"/>
    <w:rsid w:val="00A25C91"/>
    <w:rsid w:val="00A26DE4"/>
    <w:rsid w:val="00A30D86"/>
    <w:rsid w:val="00A34BF2"/>
    <w:rsid w:val="00A37143"/>
    <w:rsid w:val="00A37AA5"/>
    <w:rsid w:val="00A40759"/>
    <w:rsid w:val="00A45C91"/>
    <w:rsid w:val="00A45D26"/>
    <w:rsid w:val="00A47382"/>
    <w:rsid w:val="00A473B2"/>
    <w:rsid w:val="00A51084"/>
    <w:rsid w:val="00A532EE"/>
    <w:rsid w:val="00A538F4"/>
    <w:rsid w:val="00A541A0"/>
    <w:rsid w:val="00A5514F"/>
    <w:rsid w:val="00A562A4"/>
    <w:rsid w:val="00A62720"/>
    <w:rsid w:val="00A62736"/>
    <w:rsid w:val="00A627BF"/>
    <w:rsid w:val="00A62F9D"/>
    <w:rsid w:val="00A6481A"/>
    <w:rsid w:val="00A6503B"/>
    <w:rsid w:val="00A652BB"/>
    <w:rsid w:val="00A672F2"/>
    <w:rsid w:val="00A6754D"/>
    <w:rsid w:val="00A67A3D"/>
    <w:rsid w:val="00A70D97"/>
    <w:rsid w:val="00A72F65"/>
    <w:rsid w:val="00A74060"/>
    <w:rsid w:val="00A7535A"/>
    <w:rsid w:val="00A75A6B"/>
    <w:rsid w:val="00A7649E"/>
    <w:rsid w:val="00A77F76"/>
    <w:rsid w:val="00A8264D"/>
    <w:rsid w:val="00A82977"/>
    <w:rsid w:val="00A87D36"/>
    <w:rsid w:val="00A9006D"/>
    <w:rsid w:val="00A90184"/>
    <w:rsid w:val="00A902FE"/>
    <w:rsid w:val="00A917B8"/>
    <w:rsid w:val="00A95B25"/>
    <w:rsid w:val="00A963B4"/>
    <w:rsid w:val="00A9721C"/>
    <w:rsid w:val="00AA3F22"/>
    <w:rsid w:val="00AA4B63"/>
    <w:rsid w:val="00AA678F"/>
    <w:rsid w:val="00AA6BBA"/>
    <w:rsid w:val="00AA77C2"/>
    <w:rsid w:val="00AB1586"/>
    <w:rsid w:val="00AB16BF"/>
    <w:rsid w:val="00AB1BB6"/>
    <w:rsid w:val="00AB3DAC"/>
    <w:rsid w:val="00AB6FB7"/>
    <w:rsid w:val="00AC04CA"/>
    <w:rsid w:val="00AC0FD0"/>
    <w:rsid w:val="00AC1099"/>
    <w:rsid w:val="00AC5F77"/>
    <w:rsid w:val="00AC6066"/>
    <w:rsid w:val="00AC6459"/>
    <w:rsid w:val="00AD0F2F"/>
    <w:rsid w:val="00AD1C4F"/>
    <w:rsid w:val="00AD39E2"/>
    <w:rsid w:val="00AD3D92"/>
    <w:rsid w:val="00AD487D"/>
    <w:rsid w:val="00AD4E6F"/>
    <w:rsid w:val="00AD6BC5"/>
    <w:rsid w:val="00AD7480"/>
    <w:rsid w:val="00AD778A"/>
    <w:rsid w:val="00AD7EEC"/>
    <w:rsid w:val="00AE0DF1"/>
    <w:rsid w:val="00AE221E"/>
    <w:rsid w:val="00AE27F8"/>
    <w:rsid w:val="00AE2F19"/>
    <w:rsid w:val="00AE4228"/>
    <w:rsid w:val="00AE4D62"/>
    <w:rsid w:val="00AE64A6"/>
    <w:rsid w:val="00AE6DC7"/>
    <w:rsid w:val="00AE74DA"/>
    <w:rsid w:val="00AE79DB"/>
    <w:rsid w:val="00AF0E44"/>
    <w:rsid w:val="00AF120A"/>
    <w:rsid w:val="00AF1F2C"/>
    <w:rsid w:val="00AF35B0"/>
    <w:rsid w:val="00AF37D7"/>
    <w:rsid w:val="00AF4248"/>
    <w:rsid w:val="00AF4414"/>
    <w:rsid w:val="00AF4CF0"/>
    <w:rsid w:val="00AF6626"/>
    <w:rsid w:val="00AF7650"/>
    <w:rsid w:val="00B001EC"/>
    <w:rsid w:val="00B019DA"/>
    <w:rsid w:val="00B029F5"/>
    <w:rsid w:val="00B02EE3"/>
    <w:rsid w:val="00B0306A"/>
    <w:rsid w:val="00B078FA"/>
    <w:rsid w:val="00B07B19"/>
    <w:rsid w:val="00B07DCB"/>
    <w:rsid w:val="00B07E54"/>
    <w:rsid w:val="00B111BD"/>
    <w:rsid w:val="00B12B17"/>
    <w:rsid w:val="00B1441E"/>
    <w:rsid w:val="00B14DD6"/>
    <w:rsid w:val="00B203C0"/>
    <w:rsid w:val="00B22BEB"/>
    <w:rsid w:val="00B22D78"/>
    <w:rsid w:val="00B23B88"/>
    <w:rsid w:val="00B25214"/>
    <w:rsid w:val="00B25787"/>
    <w:rsid w:val="00B3466B"/>
    <w:rsid w:val="00B34D44"/>
    <w:rsid w:val="00B357BA"/>
    <w:rsid w:val="00B35BAD"/>
    <w:rsid w:val="00B41CC5"/>
    <w:rsid w:val="00B42156"/>
    <w:rsid w:val="00B4340E"/>
    <w:rsid w:val="00B45E6E"/>
    <w:rsid w:val="00B478E4"/>
    <w:rsid w:val="00B47CB8"/>
    <w:rsid w:val="00B504B1"/>
    <w:rsid w:val="00B52CCC"/>
    <w:rsid w:val="00B5487B"/>
    <w:rsid w:val="00B55EB0"/>
    <w:rsid w:val="00B56602"/>
    <w:rsid w:val="00B56B8C"/>
    <w:rsid w:val="00B56E5A"/>
    <w:rsid w:val="00B618DE"/>
    <w:rsid w:val="00B619C4"/>
    <w:rsid w:val="00B66BF0"/>
    <w:rsid w:val="00B66DD4"/>
    <w:rsid w:val="00B729AA"/>
    <w:rsid w:val="00B73299"/>
    <w:rsid w:val="00B753D5"/>
    <w:rsid w:val="00B769CC"/>
    <w:rsid w:val="00B76E65"/>
    <w:rsid w:val="00B77C7E"/>
    <w:rsid w:val="00B802FA"/>
    <w:rsid w:val="00B86D1E"/>
    <w:rsid w:val="00B8710C"/>
    <w:rsid w:val="00B90B97"/>
    <w:rsid w:val="00B90E6F"/>
    <w:rsid w:val="00B912BC"/>
    <w:rsid w:val="00B94EAB"/>
    <w:rsid w:val="00B956F0"/>
    <w:rsid w:val="00B966FE"/>
    <w:rsid w:val="00B96D9A"/>
    <w:rsid w:val="00B97769"/>
    <w:rsid w:val="00BA0005"/>
    <w:rsid w:val="00BA0BF0"/>
    <w:rsid w:val="00BA206B"/>
    <w:rsid w:val="00BA21A9"/>
    <w:rsid w:val="00BA323B"/>
    <w:rsid w:val="00BA4C90"/>
    <w:rsid w:val="00BA5107"/>
    <w:rsid w:val="00BA5FCE"/>
    <w:rsid w:val="00BA606F"/>
    <w:rsid w:val="00BA720B"/>
    <w:rsid w:val="00BB12BF"/>
    <w:rsid w:val="00BB3586"/>
    <w:rsid w:val="00BB4372"/>
    <w:rsid w:val="00BB4F02"/>
    <w:rsid w:val="00BB5972"/>
    <w:rsid w:val="00BB7052"/>
    <w:rsid w:val="00BC0B61"/>
    <w:rsid w:val="00BC1B89"/>
    <w:rsid w:val="00BC1F5E"/>
    <w:rsid w:val="00BC256D"/>
    <w:rsid w:val="00BC6249"/>
    <w:rsid w:val="00BC7192"/>
    <w:rsid w:val="00BD121F"/>
    <w:rsid w:val="00BD2B25"/>
    <w:rsid w:val="00BD34A9"/>
    <w:rsid w:val="00BD3D88"/>
    <w:rsid w:val="00BD57AB"/>
    <w:rsid w:val="00BD6687"/>
    <w:rsid w:val="00BE036A"/>
    <w:rsid w:val="00BE4742"/>
    <w:rsid w:val="00BE6B67"/>
    <w:rsid w:val="00BE7213"/>
    <w:rsid w:val="00BE729E"/>
    <w:rsid w:val="00BF2669"/>
    <w:rsid w:val="00BF2A12"/>
    <w:rsid w:val="00BF2E54"/>
    <w:rsid w:val="00BF36A6"/>
    <w:rsid w:val="00BF3950"/>
    <w:rsid w:val="00BF486C"/>
    <w:rsid w:val="00BF4F0B"/>
    <w:rsid w:val="00BF67EF"/>
    <w:rsid w:val="00C00C3E"/>
    <w:rsid w:val="00C014BE"/>
    <w:rsid w:val="00C0255E"/>
    <w:rsid w:val="00C03906"/>
    <w:rsid w:val="00C10B3A"/>
    <w:rsid w:val="00C12253"/>
    <w:rsid w:val="00C1251A"/>
    <w:rsid w:val="00C1299D"/>
    <w:rsid w:val="00C12A04"/>
    <w:rsid w:val="00C159D7"/>
    <w:rsid w:val="00C15F0B"/>
    <w:rsid w:val="00C16366"/>
    <w:rsid w:val="00C16CEA"/>
    <w:rsid w:val="00C2095B"/>
    <w:rsid w:val="00C216EB"/>
    <w:rsid w:val="00C23B68"/>
    <w:rsid w:val="00C23C12"/>
    <w:rsid w:val="00C24204"/>
    <w:rsid w:val="00C244A7"/>
    <w:rsid w:val="00C27C49"/>
    <w:rsid w:val="00C30F8D"/>
    <w:rsid w:val="00C338D9"/>
    <w:rsid w:val="00C33D85"/>
    <w:rsid w:val="00C33FAE"/>
    <w:rsid w:val="00C34CC8"/>
    <w:rsid w:val="00C36288"/>
    <w:rsid w:val="00C41209"/>
    <w:rsid w:val="00C41334"/>
    <w:rsid w:val="00C420E1"/>
    <w:rsid w:val="00C43ABD"/>
    <w:rsid w:val="00C50476"/>
    <w:rsid w:val="00C506A9"/>
    <w:rsid w:val="00C53C99"/>
    <w:rsid w:val="00C54182"/>
    <w:rsid w:val="00C54AE7"/>
    <w:rsid w:val="00C56EC7"/>
    <w:rsid w:val="00C5707C"/>
    <w:rsid w:val="00C570A8"/>
    <w:rsid w:val="00C57C1E"/>
    <w:rsid w:val="00C61727"/>
    <w:rsid w:val="00C61D37"/>
    <w:rsid w:val="00C64199"/>
    <w:rsid w:val="00C644A2"/>
    <w:rsid w:val="00C67F43"/>
    <w:rsid w:val="00C70164"/>
    <w:rsid w:val="00C727AE"/>
    <w:rsid w:val="00C76783"/>
    <w:rsid w:val="00C7712A"/>
    <w:rsid w:val="00C804C9"/>
    <w:rsid w:val="00C81559"/>
    <w:rsid w:val="00C85D18"/>
    <w:rsid w:val="00C864D1"/>
    <w:rsid w:val="00C86FDA"/>
    <w:rsid w:val="00C87378"/>
    <w:rsid w:val="00C90295"/>
    <w:rsid w:val="00C9205C"/>
    <w:rsid w:val="00C9382B"/>
    <w:rsid w:val="00C97360"/>
    <w:rsid w:val="00C97884"/>
    <w:rsid w:val="00CA0068"/>
    <w:rsid w:val="00CA0A4A"/>
    <w:rsid w:val="00CA15BE"/>
    <w:rsid w:val="00CA2380"/>
    <w:rsid w:val="00CA4989"/>
    <w:rsid w:val="00CA50A5"/>
    <w:rsid w:val="00CA52D7"/>
    <w:rsid w:val="00CB2063"/>
    <w:rsid w:val="00CB3EF6"/>
    <w:rsid w:val="00CB4390"/>
    <w:rsid w:val="00CB472E"/>
    <w:rsid w:val="00CB4E04"/>
    <w:rsid w:val="00CB7FE3"/>
    <w:rsid w:val="00CC0CC7"/>
    <w:rsid w:val="00CC6C9E"/>
    <w:rsid w:val="00CC7518"/>
    <w:rsid w:val="00CC7E1D"/>
    <w:rsid w:val="00CC7F8F"/>
    <w:rsid w:val="00CD02CD"/>
    <w:rsid w:val="00CD0736"/>
    <w:rsid w:val="00CD15A4"/>
    <w:rsid w:val="00CD3CA8"/>
    <w:rsid w:val="00CD5177"/>
    <w:rsid w:val="00CE4854"/>
    <w:rsid w:val="00CE7164"/>
    <w:rsid w:val="00CF09DE"/>
    <w:rsid w:val="00CF1420"/>
    <w:rsid w:val="00CF1CA1"/>
    <w:rsid w:val="00CF5439"/>
    <w:rsid w:val="00CF6825"/>
    <w:rsid w:val="00CF68F3"/>
    <w:rsid w:val="00CF6C7A"/>
    <w:rsid w:val="00D01684"/>
    <w:rsid w:val="00D0302D"/>
    <w:rsid w:val="00D04592"/>
    <w:rsid w:val="00D0690E"/>
    <w:rsid w:val="00D06C20"/>
    <w:rsid w:val="00D109FD"/>
    <w:rsid w:val="00D10B0E"/>
    <w:rsid w:val="00D139F9"/>
    <w:rsid w:val="00D14A83"/>
    <w:rsid w:val="00D16A55"/>
    <w:rsid w:val="00D16F4B"/>
    <w:rsid w:val="00D221A5"/>
    <w:rsid w:val="00D22D89"/>
    <w:rsid w:val="00D238DD"/>
    <w:rsid w:val="00D27395"/>
    <w:rsid w:val="00D30B23"/>
    <w:rsid w:val="00D35258"/>
    <w:rsid w:val="00D36489"/>
    <w:rsid w:val="00D36547"/>
    <w:rsid w:val="00D36D34"/>
    <w:rsid w:val="00D42917"/>
    <w:rsid w:val="00D42B51"/>
    <w:rsid w:val="00D43394"/>
    <w:rsid w:val="00D43A17"/>
    <w:rsid w:val="00D4459B"/>
    <w:rsid w:val="00D468BD"/>
    <w:rsid w:val="00D474A6"/>
    <w:rsid w:val="00D47C22"/>
    <w:rsid w:val="00D527A8"/>
    <w:rsid w:val="00D5422C"/>
    <w:rsid w:val="00D54371"/>
    <w:rsid w:val="00D54889"/>
    <w:rsid w:val="00D54C5A"/>
    <w:rsid w:val="00D55189"/>
    <w:rsid w:val="00D55FB2"/>
    <w:rsid w:val="00D56FB7"/>
    <w:rsid w:val="00D57401"/>
    <w:rsid w:val="00D575CA"/>
    <w:rsid w:val="00D57728"/>
    <w:rsid w:val="00D60934"/>
    <w:rsid w:val="00D61450"/>
    <w:rsid w:val="00D62505"/>
    <w:rsid w:val="00D630F1"/>
    <w:rsid w:val="00D64DC6"/>
    <w:rsid w:val="00D6509A"/>
    <w:rsid w:val="00D653B9"/>
    <w:rsid w:val="00D65B13"/>
    <w:rsid w:val="00D667BD"/>
    <w:rsid w:val="00D671AC"/>
    <w:rsid w:val="00D67FAD"/>
    <w:rsid w:val="00D70483"/>
    <w:rsid w:val="00D7128F"/>
    <w:rsid w:val="00D7185A"/>
    <w:rsid w:val="00D75414"/>
    <w:rsid w:val="00D8088D"/>
    <w:rsid w:val="00D822D2"/>
    <w:rsid w:val="00D84282"/>
    <w:rsid w:val="00D860B2"/>
    <w:rsid w:val="00D86D39"/>
    <w:rsid w:val="00D90490"/>
    <w:rsid w:val="00D90CCF"/>
    <w:rsid w:val="00D9284E"/>
    <w:rsid w:val="00D92EAF"/>
    <w:rsid w:val="00D9370E"/>
    <w:rsid w:val="00D956AA"/>
    <w:rsid w:val="00D9665C"/>
    <w:rsid w:val="00D97086"/>
    <w:rsid w:val="00DA145D"/>
    <w:rsid w:val="00DA2E85"/>
    <w:rsid w:val="00DA4C12"/>
    <w:rsid w:val="00DA4E5B"/>
    <w:rsid w:val="00DA7C47"/>
    <w:rsid w:val="00DB2BDC"/>
    <w:rsid w:val="00DB3E76"/>
    <w:rsid w:val="00DC031E"/>
    <w:rsid w:val="00DC448F"/>
    <w:rsid w:val="00DC4B35"/>
    <w:rsid w:val="00DC600A"/>
    <w:rsid w:val="00DC6B09"/>
    <w:rsid w:val="00DD34E3"/>
    <w:rsid w:val="00DD5455"/>
    <w:rsid w:val="00DD57DF"/>
    <w:rsid w:val="00DD6069"/>
    <w:rsid w:val="00DE0203"/>
    <w:rsid w:val="00DE1E67"/>
    <w:rsid w:val="00DE22E1"/>
    <w:rsid w:val="00DE2B79"/>
    <w:rsid w:val="00DE3AB9"/>
    <w:rsid w:val="00DE4298"/>
    <w:rsid w:val="00DE71B8"/>
    <w:rsid w:val="00DF337D"/>
    <w:rsid w:val="00DF502D"/>
    <w:rsid w:val="00DF62C6"/>
    <w:rsid w:val="00DF66AF"/>
    <w:rsid w:val="00DF68FD"/>
    <w:rsid w:val="00DF6CC9"/>
    <w:rsid w:val="00DF6D0C"/>
    <w:rsid w:val="00DF6EEC"/>
    <w:rsid w:val="00DF7CE6"/>
    <w:rsid w:val="00E02B3B"/>
    <w:rsid w:val="00E07EF5"/>
    <w:rsid w:val="00E1092F"/>
    <w:rsid w:val="00E12647"/>
    <w:rsid w:val="00E12A80"/>
    <w:rsid w:val="00E15C50"/>
    <w:rsid w:val="00E225BC"/>
    <w:rsid w:val="00E227FE"/>
    <w:rsid w:val="00E26C72"/>
    <w:rsid w:val="00E310A4"/>
    <w:rsid w:val="00E32433"/>
    <w:rsid w:val="00E32C78"/>
    <w:rsid w:val="00E34ACE"/>
    <w:rsid w:val="00E40CA6"/>
    <w:rsid w:val="00E40E75"/>
    <w:rsid w:val="00E44C9C"/>
    <w:rsid w:val="00E46626"/>
    <w:rsid w:val="00E51EFF"/>
    <w:rsid w:val="00E52548"/>
    <w:rsid w:val="00E53062"/>
    <w:rsid w:val="00E53BD9"/>
    <w:rsid w:val="00E56CE1"/>
    <w:rsid w:val="00E608E9"/>
    <w:rsid w:val="00E60E41"/>
    <w:rsid w:val="00E6136B"/>
    <w:rsid w:val="00E61856"/>
    <w:rsid w:val="00E62107"/>
    <w:rsid w:val="00E641CC"/>
    <w:rsid w:val="00E6478B"/>
    <w:rsid w:val="00E65628"/>
    <w:rsid w:val="00E6611D"/>
    <w:rsid w:val="00E6660A"/>
    <w:rsid w:val="00E66BFE"/>
    <w:rsid w:val="00E67673"/>
    <w:rsid w:val="00E677D9"/>
    <w:rsid w:val="00E704BF"/>
    <w:rsid w:val="00E706C4"/>
    <w:rsid w:val="00E70B65"/>
    <w:rsid w:val="00E73918"/>
    <w:rsid w:val="00E739D9"/>
    <w:rsid w:val="00E7624A"/>
    <w:rsid w:val="00E81685"/>
    <w:rsid w:val="00E83254"/>
    <w:rsid w:val="00E84399"/>
    <w:rsid w:val="00E84FE0"/>
    <w:rsid w:val="00E85653"/>
    <w:rsid w:val="00E870B1"/>
    <w:rsid w:val="00E909D5"/>
    <w:rsid w:val="00E90B9F"/>
    <w:rsid w:val="00E928DC"/>
    <w:rsid w:val="00E930E7"/>
    <w:rsid w:val="00E94A03"/>
    <w:rsid w:val="00EA0CF7"/>
    <w:rsid w:val="00EA0F8E"/>
    <w:rsid w:val="00EA166E"/>
    <w:rsid w:val="00EA2491"/>
    <w:rsid w:val="00EA2ABC"/>
    <w:rsid w:val="00EA3FE8"/>
    <w:rsid w:val="00EA470A"/>
    <w:rsid w:val="00EA5FDE"/>
    <w:rsid w:val="00EA6546"/>
    <w:rsid w:val="00EA7273"/>
    <w:rsid w:val="00EB28D5"/>
    <w:rsid w:val="00EB31F1"/>
    <w:rsid w:val="00EB37B1"/>
    <w:rsid w:val="00EB4E80"/>
    <w:rsid w:val="00EB6A4A"/>
    <w:rsid w:val="00EC39AC"/>
    <w:rsid w:val="00EC550F"/>
    <w:rsid w:val="00EC7AA7"/>
    <w:rsid w:val="00ED3C9B"/>
    <w:rsid w:val="00ED4183"/>
    <w:rsid w:val="00ED56DD"/>
    <w:rsid w:val="00EE1F80"/>
    <w:rsid w:val="00EE24A6"/>
    <w:rsid w:val="00EE666C"/>
    <w:rsid w:val="00EF0067"/>
    <w:rsid w:val="00EF1378"/>
    <w:rsid w:val="00EF1A3E"/>
    <w:rsid w:val="00EF1D88"/>
    <w:rsid w:val="00EF395F"/>
    <w:rsid w:val="00EF3F4D"/>
    <w:rsid w:val="00EF544D"/>
    <w:rsid w:val="00EF6103"/>
    <w:rsid w:val="00EF7D02"/>
    <w:rsid w:val="00F0093E"/>
    <w:rsid w:val="00F009FD"/>
    <w:rsid w:val="00F03B6D"/>
    <w:rsid w:val="00F04198"/>
    <w:rsid w:val="00F066AC"/>
    <w:rsid w:val="00F07F55"/>
    <w:rsid w:val="00F10859"/>
    <w:rsid w:val="00F11A06"/>
    <w:rsid w:val="00F12B78"/>
    <w:rsid w:val="00F13A0E"/>
    <w:rsid w:val="00F14EE8"/>
    <w:rsid w:val="00F16959"/>
    <w:rsid w:val="00F1767A"/>
    <w:rsid w:val="00F221B7"/>
    <w:rsid w:val="00F24449"/>
    <w:rsid w:val="00F256F0"/>
    <w:rsid w:val="00F27208"/>
    <w:rsid w:val="00F273E7"/>
    <w:rsid w:val="00F27D79"/>
    <w:rsid w:val="00F3042A"/>
    <w:rsid w:val="00F307A9"/>
    <w:rsid w:val="00F31E4E"/>
    <w:rsid w:val="00F32CF7"/>
    <w:rsid w:val="00F3314C"/>
    <w:rsid w:val="00F3424A"/>
    <w:rsid w:val="00F3733B"/>
    <w:rsid w:val="00F37756"/>
    <w:rsid w:val="00F40429"/>
    <w:rsid w:val="00F40A09"/>
    <w:rsid w:val="00F41429"/>
    <w:rsid w:val="00F46091"/>
    <w:rsid w:val="00F46E3A"/>
    <w:rsid w:val="00F47536"/>
    <w:rsid w:val="00F52B30"/>
    <w:rsid w:val="00F551EE"/>
    <w:rsid w:val="00F563E5"/>
    <w:rsid w:val="00F56F0E"/>
    <w:rsid w:val="00F63E86"/>
    <w:rsid w:val="00F66497"/>
    <w:rsid w:val="00F66522"/>
    <w:rsid w:val="00F70368"/>
    <w:rsid w:val="00F704E2"/>
    <w:rsid w:val="00F7583A"/>
    <w:rsid w:val="00F8154F"/>
    <w:rsid w:val="00F81661"/>
    <w:rsid w:val="00F8198F"/>
    <w:rsid w:val="00F82761"/>
    <w:rsid w:val="00F856B5"/>
    <w:rsid w:val="00F869C2"/>
    <w:rsid w:val="00F946DE"/>
    <w:rsid w:val="00F95001"/>
    <w:rsid w:val="00FA11C2"/>
    <w:rsid w:val="00FA183A"/>
    <w:rsid w:val="00FA1CB8"/>
    <w:rsid w:val="00FA74B3"/>
    <w:rsid w:val="00FA79E2"/>
    <w:rsid w:val="00FB14AF"/>
    <w:rsid w:val="00FB4F20"/>
    <w:rsid w:val="00FB5706"/>
    <w:rsid w:val="00FB5779"/>
    <w:rsid w:val="00FB5D4D"/>
    <w:rsid w:val="00FC0426"/>
    <w:rsid w:val="00FC106E"/>
    <w:rsid w:val="00FC1CA5"/>
    <w:rsid w:val="00FC35B4"/>
    <w:rsid w:val="00FC7D1F"/>
    <w:rsid w:val="00FD04CB"/>
    <w:rsid w:val="00FD2608"/>
    <w:rsid w:val="00FD4DEE"/>
    <w:rsid w:val="00FD5F9E"/>
    <w:rsid w:val="00FE1E1E"/>
    <w:rsid w:val="00FE3738"/>
    <w:rsid w:val="00FE4121"/>
    <w:rsid w:val="00FE50AF"/>
    <w:rsid w:val="00FE7B5A"/>
    <w:rsid w:val="00FF3D73"/>
    <w:rsid w:val="00FF5621"/>
    <w:rsid w:val="00FF592C"/>
    <w:rsid w:val="0DA27084"/>
    <w:rsid w:val="2B974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BE911AD"/>
  <w15:docId w15:val="{31417409-3FED-3840-876D-8EA4371D7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erif" w:eastAsia="宋体" w:hAnsi="Noto Serif" w:cs="Noto Serif"/>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line="300" w:lineRule="atLeast"/>
      <w:jc w:val="both"/>
    </w:pPr>
    <w:rPr>
      <w:lang w:eastAsia="zh-CN"/>
    </w:rPr>
  </w:style>
  <w:style w:type="paragraph" w:styleId="1">
    <w:name w:val="heading 1"/>
    <w:basedOn w:val="a"/>
    <w:next w:val="a"/>
    <w:link w:val="10"/>
    <w:uiPriority w:val="9"/>
    <w:qFormat/>
    <w:pPr>
      <w:pBdr>
        <w:top w:val="single" w:sz="4" w:space="1" w:color="auto"/>
      </w:pBdr>
      <w:adjustRightInd/>
      <w:snapToGrid/>
      <w:spacing w:after="160" w:line="279" w:lineRule="auto"/>
      <w:jc w:val="left"/>
      <w:outlineLvl w:val="0"/>
    </w:pPr>
    <w:rPr>
      <w:rFonts w:asciiTheme="minorHAnsi" w:eastAsiaTheme="minorEastAsia" w:hAnsiTheme="minorHAnsi" w:cstheme="minorBidi"/>
      <w:b/>
      <w:bCs/>
      <w:sz w:val="24"/>
      <w:szCs w:val="24"/>
      <w:lang w:eastAsia="ja-JP"/>
    </w:rPr>
  </w:style>
  <w:style w:type="paragraph" w:styleId="2">
    <w:name w:val="heading 2"/>
    <w:basedOn w:val="1"/>
    <w:next w:val="a"/>
    <w:link w:val="20"/>
    <w:uiPriority w:val="9"/>
    <w:unhideWhenUsed/>
    <w:qFormat/>
    <w:pPr>
      <w:pBdr>
        <w:top w:val="none" w:sz="0" w:space="0" w:color="auto"/>
        <w:bottom w:val="single" w:sz="4" w:space="1" w:color="auto"/>
      </w:pBdr>
      <w:outlineLvl w:val="1"/>
    </w:pPr>
  </w:style>
  <w:style w:type="paragraph" w:styleId="3">
    <w:name w:val="heading 3"/>
    <w:basedOn w:val="1"/>
    <w:next w:val="a"/>
    <w:link w:val="30"/>
    <w:uiPriority w:val="9"/>
    <w:unhideWhenUsed/>
    <w:qFormat/>
    <w:pPr>
      <w:pBdr>
        <w:top w:val="none" w:sz="0" w:space="0" w:color="auto"/>
      </w:pBdr>
      <w:outlineLvl w:val="2"/>
    </w:pPr>
  </w:style>
  <w:style w:type="paragraph" w:styleId="4">
    <w:name w:val="heading 4"/>
    <w:basedOn w:val="a"/>
    <w:next w:val="a"/>
    <w:link w:val="40"/>
    <w:uiPriority w:val="9"/>
    <w:unhideWhenUsed/>
    <w:qFormat/>
    <w:pPr>
      <w:keepNext/>
      <w:keepLines/>
      <w:adjustRightInd/>
      <w:snapToGrid/>
      <w:spacing w:before="80" w:after="40" w:line="279" w:lineRule="auto"/>
      <w:jc w:val="left"/>
      <w:outlineLvl w:val="3"/>
    </w:pPr>
    <w:rPr>
      <w:rFonts w:asciiTheme="minorHAnsi" w:eastAsiaTheme="majorEastAsia" w:hAnsiTheme="minorHAnsi" w:cstheme="majorBidi"/>
      <w:i/>
      <w:iCs/>
      <w:color w:val="2F5496" w:themeColor="accent1" w:themeShade="BF"/>
      <w:sz w:val="24"/>
      <w:szCs w:val="24"/>
      <w:lang w:eastAsia="ja-JP"/>
    </w:rPr>
  </w:style>
  <w:style w:type="paragraph" w:styleId="5">
    <w:name w:val="heading 5"/>
    <w:basedOn w:val="a"/>
    <w:next w:val="a"/>
    <w:link w:val="50"/>
    <w:uiPriority w:val="9"/>
    <w:unhideWhenUsed/>
    <w:qFormat/>
    <w:pPr>
      <w:keepNext/>
      <w:keepLines/>
      <w:adjustRightInd/>
      <w:snapToGrid/>
      <w:spacing w:before="80" w:after="40" w:line="279" w:lineRule="auto"/>
      <w:jc w:val="left"/>
      <w:outlineLvl w:val="4"/>
    </w:pPr>
    <w:rPr>
      <w:rFonts w:asciiTheme="minorHAnsi" w:eastAsiaTheme="majorEastAsia" w:hAnsiTheme="minorHAnsi" w:cstheme="majorBidi"/>
      <w:color w:val="2F5496" w:themeColor="accent1" w:themeShade="BF"/>
      <w:sz w:val="24"/>
      <w:szCs w:val="24"/>
      <w:lang w:eastAsia="ja-JP"/>
    </w:rPr>
  </w:style>
  <w:style w:type="paragraph" w:styleId="6">
    <w:name w:val="heading 6"/>
    <w:basedOn w:val="a"/>
    <w:next w:val="a"/>
    <w:link w:val="60"/>
    <w:uiPriority w:val="9"/>
    <w:unhideWhenUsed/>
    <w:qFormat/>
    <w:pPr>
      <w:keepNext/>
      <w:keepLines/>
      <w:adjustRightInd/>
      <w:snapToGrid/>
      <w:spacing w:before="40" w:line="279" w:lineRule="auto"/>
      <w:jc w:val="left"/>
      <w:outlineLvl w:val="5"/>
    </w:pPr>
    <w:rPr>
      <w:rFonts w:asciiTheme="minorHAnsi" w:eastAsiaTheme="majorEastAsia" w:hAnsiTheme="minorHAnsi" w:cstheme="majorBidi"/>
      <w:i/>
      <w:iCs/>
      <w:color w:val="595959" w:themeColor="text1" w:themeTint="A6"/>
      <w:sz w:val="24"/>
      <w:szCs w:val="24"/>
      <w:lang w:eastAsia="ja-JP"/>
    </w:rPr>
  </w:style>
  <w:style w:type="paragraph" w:styleId="7">
    <w:name w:val="heading 7"/>
    <w:basedOn w:val="a"/>
    <w:next w:val="a"/>
    <w:link w:val="70"/>
    <w:uiPriority w:val="9"/>
    <w:unhideWhenUsed/>
    <w:qFormat/>
    <w:pPr>
      <w:keepNext/>
      <w:keepLines/>
      <w:adjustRightInd/>
      <w:snapToGrid/>
      <w:spacing w:before="40" w:line="279" w:lineRule="auto"/>
      <w:jc w:val="left"/>
      <w:outlineLvl w:val="6"/>
    </w:pPr>
    <w:rPr>
      <w:rFonts w:asciiTheme="minorHAnsi" w:eastAsiaTheme="majorEastAsia" w:hAnsiTheme="minorHAnsi" w:cstheme="majorBidi"/>
      <w:color w:val="595959" w:themeColor="text1" w:themeTint="A6"/>
      <w:sz w:val="24"/>
      <w:szCs w:val="24"/>
      <w:lang w:eastAsia="ja-JP"/>
    </w:rPr>
  </w:style>
  <w:style w:type="paragraph" w:styleId="8">
    <w:name w:val="heading 8"/>
    <w:basedOn w:val="a"/>
    <w:next w:val="a"/>
    <w:link w:val="80"/>
    <w:uiPriority w:val="9"/>
    <w:unhideWhenUsed/>
    <w:qFormat/>
    <w:pPr>
      <w:keepNext/>
      <w:keepLines/>
      <w:adjustRightInd/>
      <w:snapToGrid/>
      <w:spacing w:line="279" w:lineRule="auto"/>
      <w:jc w:val="left"/>
      <w:outlineLvl w:val="7"/>
    </w:pPr>
    <w:rPr>
      <w:rFonts w:asciiTheme="minorHAnsi" w:eastAsiaTheme="majorEastAsia" w:hAnsiTheme="minorHAnsi" w:cstheme="majorBidi"/>
      <w:i/>
      <w:iCs/>
      <w:color w:val="262626" w:themeColor="text1" w:themeTint="D9"/>
      <w:sz w:val="24"/>
      <w:szCs w:val="24"/>
      <w:lang w:eastAsia="ja-JP"/>
    </w:rPr>
  </w:style>
  <w:style w:type="paragraph" w:styleId="9">
    <w:name w:val="heading 9"/>
    <w:basedOn w:val="a"/>
    <w:next w:val="a"/>
    <w:link w:val="90"/>
    <w:uiPriority w:val="9"/>
    <w:unhideWhenUsed/>
    <w:qFormat/>
    <w:pPr>
      <w:keepNext/>
      <w:keepLines/>
      <w:adjustRightInd/>
      <w:snapToGrid/>
      <w:spacing w:line="279" w:lineRule="auto"/>
      <w:jc w:val="left"/>
      <w:outlineLvl w:val="8"/>
    </w:pPr>
    <w:rPr>
      <w:rFonts w:asciiTheme="minorHAnsi" w:eastAsiaTheme="majorEastAsia" w:hAnsiTheme="minorHAnsi" w:cstheme="majorBidi"/>
      <w:color w:val="262626" w:themeColor="text1" w:themeTint="D9"/>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adjustRightInd/>
      <w:snapToGrid/>
      <w:spacing w:after="200" w:line="240" w:lineRule="auto"/>
      <w:jc w:val="left"/>
    </w:pPr>
    <w:rPr>
      <w:rFonts w:asciiTheme="minorHAnsi" w:eastAsiaTheme="minorEastAsia" w:hAnsiTheme="minorHAnsi" w:cstheme="minorBidi"/>
      <w:i/>
      <w:iCs/>
      <w:color w:val="44546A" w:themeColor="text2"/>
      <w:sz w:val="18"/>
      <w:szCs w:val="18"/>
      <w:lang w:eastAsia="ja-JP"/>
    </w:rPr>
  </w:style>
  <w:style w:type="paragraph" w:styleId="a4">
    <w:name w:val="annotation text"/>
    <w:basedOn w:val="a"/>
    <w:link w:val="a5"/>
    <w:uiPriority w:val="99"/>
    <w:unhideWhenUsed/>
    <w:qFormat/>
    <w:pPr>
      <w:widowControl w:val="0"/>
      <w:adjustRightInd/>
      <w:snapToGrid/>
      <w:spacing w:line="240" w:lineRule="auto"/>
    </w:pPr>
    <w:rPr>
      <w:rFonts w:ascii="等线" w:eastAsia="等线" w:hAnsi="等线" w:cs="Times New Roman"/>
      <w:kern w:val="2"/>
    </w:rPr>
  </w:style>
  <w:style w:type="paragraph" w:styleId="a6">
    <w:name w:val="Balloon Text"/>
    <w:basedOn w:val="a"/>
    <w:link w:val="a7"/>
    <w:uiPriority w:val="99"/>
    <w:semiHidden/>
    <w:unhideWhenUsed/>
    <w:qFormat/>
    <w:pPr>
      <w:spacing w:line="240" w:lineRule="auto"/>
    </w:pPr>
    <w:rPr>
      <w:sz w:val="18"/>
      <w:szCs w:val="18"/>
    </w:rPr>
  </w:style>
  <w:style w:type="paragraph" w:styleId="a8">
    <w:name w:val="footer"/>
    <w:basedOn w:val="a"/>
    <w:link w:val="a9"/>
    <w:uiPriority w:val="99"/>
    <w:qFormat/>
    <w:pPr>
      <w:tabs>
        <w:tab w:val="center" w:pos="4153"/>
        <w:tab w:val="right" w:pos="8306"/>
      </w:tabs>
      <w:spacing w:line="240" w:lineRule="atLeast"/>
    </w:pPr>
    <w:rPr>
      <w:sz w:val="18"/>
      <w:szCs w:val="18"/>
    </w:rPr>
  </w:style>
  <w:style w:type="paragraph" w:styleId="aa">
    <w:name w:val="header"/>
    <w:basedOn w:val="a"/>
    <w:link w:val="ab"/>
    <w:uiPriority w:val="99"/>
    <w:pPr>
      <w:pBdr>
        <w:bottom w:val="single" w:sz="6" w:space="1" w:color="auto"/>
      </w:pBdr>
      <w:tabs>
        <w:tab w:val="center" w:pos="4153"/>
        <w:tab w:val="right" w:pos="8306"/>
      </w:tabs>
      <w:spacing w:line="240" w:lineRule="atLeast"/>
      <w:jc w:val="center"/>
    </w:pPr>
    <w:rPr>
      <w:sz w:val="18"/>
      <w:szCs w:val="18"/>
    </w:rPr>
  </w:style>
  <w:style w:type="paragraph" w:styleId="ac">
    <w:name w:val="Subtitle"/>
    <w:basedOn w:val="a"/>
    <w:next w:val="a"/>
    <w:link w:val="ad"/>
    <w:uiPriority w:val="11"/>
    <w:qFormat/>
    <w:pPr>
      <w:adjustRightInd/>
      <w:snapToGrid/>
      <w:spacing w:after="160" w:line="279" w:lineRule="auto"/>
      <w:jc w:val="left"/>
    </w:pPr>
    <w:rPr>
      <w:rFonts w:eastAsiaTheme="majorEastAsia" w:cstheme="majorBidi"/>
      <w:color w:val="595959" w:themeColor="text1" w:themeTint="A6"/>
      <w:spacing w:val="15"/>
      <w:sz w:val="28"/>
      <w:szCs w:val="28"/>
    </w:rPr>
  </w:style>
  <w:style w:type="paragraph" w:styleId="ae">
    <w:name w:val="Title"/>
    <w:basedOn w:val="a"/>
    <w:next w:val="a"/>
    <w:link w:val="af"/>
    <w:uiPriority w:val="10"/>
    <w:qFormat/>
    <w:pPr>
      <w:adjustRightInd/>
      <w:snapToGrid/>
      <w:spacing w:after="80" w:line="240" w:lineRule="auto"/>
      <w:contextualSpacing/>
      <w:jc w:val="left"/>
    </w:pPr>
    <w:rPr>
      <w:rFonts w:asciiTheme="majorHAnsi" w:eastAsiaTheme="majorEastAsia" w:hAnsiTheme="majorHAnsi" w:cstheme="majorBidi"/>
      <w:spacing w:val="-10"/>
      <w:kern w:val="28"/>
      <w:sz w:val="56"/>
      <w:szCs w:val="56"/>
    </w:rPr>
  </w:style>
  <w:style w:type="paragraph" w:styleId="af0">
    <w:name w:val="annotation subject"/>
    <w:basedOn w:val="a4"/>
    <w:next w:val="a4"/>
    <w:link w:val="af1"/>
    <w:uiPriority w:val="99"/>
    <w:semiHidden/>
    <w:unhideWhenUsed/>
    <w:pPr>
      <w:widowControl/>
      <w:spacing w:after="160"/>
      <w:jc w:val="left"/>
    </w:pPr>
    <w:rPr>
      <w:rFonts w:asciiTheme="minorHAnsi" w:eastAsiaTheme="minorEastAsia" w:hAnsiTheme="minorHAnsi" w:cstheme="minorBidi"/>
      <w:b/>
      <w:bCs/>
      <w:kern w:val="0"/>
      <w:lang w:eastAsia="ja-JP"/>
    </w:rPr>
  </w:style>
  <w:style w:type="table" w:styleId="af2">
    <w:name w:val="Table Grid"/>
    <w:basedOn w:val="a1"/>
    <w:uiPriority w:val="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uiPriority w:val="99"/>
    <w:semiHidden/>
    <w:unhideWhenUsed/>
    <w:rPr>
      <w:color w:val="954F72"/>
      <w:u w:val="single"/>
    </w:rPr>
  </w:style>
  <w:style w:type="character" w:styleId="af4">
    <w:name w:val="Emphasis"/>
    <w:uiPriority w:val="20"/>
    <w:qFormat/>
    <w:rPr>
      <w:i/>
      <w:iCs/>
    </w:rPr>
  </w:style>
  <w:style w:type="character" w:styleId="af5">
    <w:name w:val="line number"/>
    <w:basedOn w:val="a0"/>
    <w:uiPriority w:val="99"/>
    <w:semiHidden/>
    <w:unhideWhenUsed/>
    <w:qFormat/>
  </w:style>
  <w:style w:type="character" w:styleId="af6">
    <w:name w:val="Hyperlink"/>
    <w:uiPriority w:val="99"/>
    <w:unhideWhenUsed/>
    <w:rPr>
      <w:color w:val="0563C1"/>
      <w:u w:val="single"/>
    </w:rPr>
  </w:style>
  <w:style w:type="character" w:styleId="af7">
    <w:name w:val="annotation reference"/>
    <w:uiPriority w:val="99"/>
    <w:semiHidden/>
    <w:unhideWhenUsed/>
    <w:qFormat/>
    <w:rPr>
      <w:sz w:val="16"/>
      <w:szCs w:val="16"/>
    </w:rPr>
  </w:style>
  <w:style w:type="paragraph" w:customStyle="1" w:styleId="HapresOpenAccess">
    <w:name w:val="Hapres_Open Access"/>
    <w:basedOn w:val="a"/>
    <w:qFormat/>
    <w:pPr>
      <w:spacing w:before="10080"/>
      <w:jc w:val="left"/>
    </w:pPr>
    <w:rPr>
      <w:b/>
      <w:sz w:val="18"/>
      <w:szCs w:val="18"/>
    </w:rPr>
  </w:style>
  <w:style w:type="paragraph" w:customStyle="1" w:styleId="HapresCopyright">
    <w:name w:val="Hapres_Copyright"/>
    <w:basedOn w:val="a"/>
    <w:qFormat/>
    <w:pPr>
      <w:spacing w:before="120"/>
      <w:jc w:val="left"/>
    </w:pPr>
    <w:rPr>
      <w:rFonts w:eastAsia="Dotum"/>
      <w:sz w:val="18"/>
      <w:szCs w:val="18"/>
    </w:rPr>
  </w:style>
  <w:style w:type="paragraph" w:customStyle="1" w:styleId="HapresAbstract">
    <w:name w:val="Hapres_Abstract"/>
    <w:basedOn w:val="a"/>
    <w:link w:val="HapresAbstractChar"/>
    <w:qFormat/>
    <w:pPr>
      <w:pBdr>
        <w:top w:val="single" w:sz="4" w:space="1" w:color="auto"/>
      </w:pBdr>
      <w:spacing w:before="240" w:after="120"/>
      <w:ind w:left="3170"/>
    </w:pPr>
    <w:rPr>
      <w:rFonts w:eastAsia="Dotum"/>
      <w:b/>
    </w:rPr>
  </w:style>
  <w:style w:type="character" w:customStyle="1" w:styleId="HapresAbstractChar">
    <w:name w:val="Hapres_Abstract Char"/>
    <w:link w:val="HapresAbstract"/>
    <w:qFormat/>
    <w:rPr>
      <w:rFonts w:eastAsia="Dotum"/>
      <w:b/>
    </w:rPr>
  </w:style>
  <w:style w:type="paragraph" w:customStyle="1" w:styleId="HapresTableCaption">
    <w:name w:val="Hapres_Table Caption"/>
    <w:basedOn w:val="a"/>
    <w:link w:val="HapresTableCaptionChar"/>
    <w:qFormat/>
    <w:pPr>
      <w:spacing w:before="240" w:after="120"/>
      <w:jc w:val="left"/>
    </w:pPr>
    <w:rPr>
      <w:b/>
      <w:snapToGrid w:val="0"/>
    </w:rPr>
  </w:style>
  <w:style w:type="character" w:customStyle="1" w:styleId="HapresTableCaptionChar">
    <w:name w:val="Hapres_Table Caption Char"/>
    <w:link w:val="HapresTableCaption"/>
    <w:qFormat/>
    <w:rPr>
      <w:b/>
      <w:snapToGrid w:val="0"/>
    </w:rPr>
  </w:style>
  <w:style w:type="paragraph" w:customStyle="1" w:styleId="HapresFigure">
    <w:name w:val="Hapres_Figure"/>
    <w:basedOn w:val="a"/>
    <w:link w:val="HapresFigureChar"/>
    <w:qFormat/>
    <w:pPr>
      <w:spacing w:after="120"/>
    </w:pPr>
    <w:rPr>
      <w:rFonts w:eastAsia="Dotum"/>
    </w:rPr>
  </w:style>
  <w:style w:type="character" w:customStyle="1" w:styleId="HapresFigureChar">
    <w:name w:val="Hapres_Figure Char"/>
    <w:link w:val="HapresFigure"/>
    <w:qFormat/>
    <w:rPr>
      <w:rFonts w:eastAsia="Dotum"/>
    </w:rPr>
  </w:style>
  <w:style w:type="paragraph" w:customStyle="1" w:styleId="HapresFigureCaption">
    <w:name w:val="Hapres_Figure Caption"/>
    <w:basedOn w:val="HapresFigure"/>
    <w:qFormat/>
    <w:rPr>
      <w:b/>
    </w:rPr>
  </w:style>
  <w:style w:type="table" w:customStyle="1" w:styleId="Mdeck5tablebodythreelines">
    <w:name w:val="M_deck_5_table_body_three_lines"/>
    <w:basedOn w:val="a1"/>
    <w:uiPriority w:val="99"/>
    <w:qFormat/>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a9">
    <w:name w:val="页脚 字符"/>
    <w:link w:val="a8"/>
    <w:uiPriority w:val="99"/>
    <w:qFormat/>
    <w:rPr>
      <w:rFonts w:ascii="Times New Roman" w:eastAsia="Times New Roman" w:hAnsi="Times New Roman" w:cs="Times New Roman"/>
      <w:color w:val="000000"/>
      <w:kern w:val="0"/>
      <w:sz w:val="18"/>
      <w:szCs w:val="18"/>
      <w:lang w:eastAsia="de-DE"/>
    </w:rPr>
  </w:style>
  <w:style w:type="character" w:customStyle="1" w:styleId="ab">
    <w:name w:val="页眉 字符"/>
    <w:link w:val="aa"/>
    <w:uiPriority w:val="99"/>
    <w:qFormat/>
    <w:rPr>
      <w:rFonts w:ascii="Times New Roman" w:eastAsia="Times New Roman" w:hAnsi="Times New Roman" w:cs="Times New Roman"/>
      <w:color w:val="000000"/>
      <w:kern w:val="0"/>
      <w:sz w:val="18"/>
      <w:szCs w:val="18"/>
      <w:lang w:eastAsia="de-DE"/>
    </w:rPr>
  </w:style>
  <w:style w:type="paragraph" w:customStyle="1" w:styleId="HapresTable">
    <w:name w:val="Hapres_Table"/>
    <w:basedOn w:val="a"/>
    <w:qFormat/>
    <w:pPr>
      <w:jc w:val="left"/>
    </w:pPr>
    <w:rPr>
      <w:rFonts w:eastAsia="Dotum"/>
      <w:b/>
      <w:snapToGrid w:val="0"/>
    </w:rPr>
  </w:style>
  <w:style w:type="paragraph" w:customStyle="1" w:styleId="HapresTableFooter">
    <w:name w:val="Hapres_Table Footer"/>
    <w:basedOn w:val="a"/>
    <w:qFormat/>
    <w:pPr>
      <w:jc w:val="left"/>
    </w:pPr>
    <w:rPr>
      <w:sz w:val="18"/>
    </w:rPr>
  </w:style>
  <w:style w:type="paragraph" w:customStyle="1" w:styleId="HapresKeywords">
    <w:name w:val="Hapres_Keywords"/>
    <w:basedOn w:val="a"/>
    <w:qFormat/>
    <w:pPr>
      <w:pBdr>
        <w:bottom w:val="single" w:sz="4" w:space="1" w:color="auto"/>
      </w:pBdr>
      <w:spacing w:before="240" w:after="480"/>
      <w:ind w:left="3170"/>
    </w:pPr>
    <w:rPr>
      <w:rFonts w:eastAsia="Dotum"/>
    </w:rPr>
  </w:style>
  <w:style w:type="paragraph" w:customStyle="1" w:styleId="HapresMaintextnoindent">
    <w:name w:val="Hapres_Main text no indent"/>
    <w:basedOn w:val="HapresMaintext"/>
    <w:qFormat/>
    <w:pPr>
      <w:ind w:firstLine="0"/>
    </w:pPr>
  </w:style>
  <w:style w:type="paragraph" w:customStyle="1" w:styleId="HapresMaintext">
    <w:name w:val="Hapres_Main text"/>
    <w:basedOn w:val="a"/>
    <w:link w:val="HapresMaintextChar"/>
    <w:qFormat/>
    <w:pPr>
      <w:ind w:left="3168" w:firstLine="288"/>
    </w:pPr>
  </w:style>
  <w:style w:type="character" w:customStyle="1" w:styleId="HapresMaintextChar">
    <w:name w:val="Hapres_Main text Char"/>
    <w:link w:val="HapresMaintext"/>
    <w:rPr>
      <w:rFonts w:ascii="Noto Serif" w:eastAsia="Times New Roman" w:hAnsi="Noto Serif" w:cs="Noto Serif"/>
      <w:color w:val="000000"/>
      <w:lang w:eastAsia="de-DE"/>
    </w:rPr>
  </w:style>
  <w:style w:type="paragraph" w:customStyle="1" w:styleId="HapresNumberedLists">
    <w:name w:val="Hapres_Numbered Lists"/>
    <w:basedOn w:val="a"/>
    <w:qFormat/>
    <w:pPr>
      <w:numPr>
        <w:numId w:val="1"/>
      </w:numPr>
      <w:ind w:left="3456" w:hanging="288"/>
    </w:pPr>
    <w:rPr>
      <w:rFonts w:eastAsia="Dotum"/>
    </w:rPr>
  </w:style>
  <w:style w:type="paragraph" w:customStyle="1" w:styleId="HapresBulletedLists">
    <w:name w:val="Hapres_Bulleted Lists"/>
    <w:basedOn w:val="HapresNumberedLists"/>
    <w:qFormat/>
    <w:pPr>
      <w:numPr>
        <w:numId w:val="2"/>
      </w:numPr>
      <w:ind w:left="3456" w:hanging="288"/>
    </w:pPr>
  </w:style>
  <w:style w:type="paragraph" w:customStyle="1" w:styleId="HapresEquation">
    <w:name w:val="Hapres_Equation"/>
    <w:basedOn w:val="a"/>
    <w:qFormat/>
    <w:pPr>
      <w:spacing w:before="120" w:after="120"/>
      <w:jc w:val="center"/>
    </w:pPr>
    <w:rPr>
      <w:rFonts w:eastAsia="Dotum"/>
    </w:rPr>
  </w:style>
  <w:style w:type="paragraph" w:customStyle="1" w:styleId="HapresReferences">
    <w:name w:val="Hapres_References"/>
    <w:basedOn w:val="HapresNumberedLists"/>
    <w:qFormat/>
    <w:pPr>
      <w:numPr>
        <w:numId w:val="3"/>
      </w:numPr>
      <w:tabs>
        <w:tab w:val="left" w:pos="3600"/>
      </w:tabs>
      <w:ind w:left="3600" w:hanging="432"/>
    </w:pPr>
    <w:rPr>
      <w:rFonts w:eastAsia="宋体"/>
      <w:sz w:val="18"/>
    </w:rPr>
  </w:style>
  <w:style w:type="paragraph" w:customStyle="1" w:styleId="HapresHowtocite">
    <w:name w:val="Hapres_How to cite"/>
    <w:basedOn w:val="a"/>
    <w:qFormat/>
    <w:rPr>
      <w:sz w:val="18"/>
      <w:szCs w:val="18"/>
    </w:rPr>
  </w:style>
  <w:style w:type="character" w:customStyle="1" w:styleId="a7">
    <w:name w:val="批注框文本 字符"/>
    <w:link w:val="a6"/>
    <w:uiPriority w:val="99"/>
    <w:semiHidden/>
    <w:qFormat/>
    <w:rPr>
      <w:rFonts w:ascii="Times New Roman" w:eastAsia="Times New Roman" w:hAnsi="Times New Roman" w:cs="Times New Roman"/>
      <w:color w:val="000000"/>
      <w:kern w:val="0"/>
      <w:sz w:val="18"/>
      <w:szCs w:val="18"/>
      <w:lang w:eastAsia="de-DE"/>
    </w:rPr>
  </w:style>
  <w:style w:type="table" w:customStyle="1" w:styleId="MDPI41threelinetable">
    <w:name w:val="MDPI_4.1_three_line_table"/>
    <w:basedOn w:val="a1"/>
    <w:uiPriority w:val="9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paragraph" w:styleId="af8">
    <w:name w:val="List Paragraph"/>
    <w:basedOn w:val="a"/>
    <w:uiPriority w:val="34"/>
    <w:qFormat/>
    <w:pPr>
      <w:ind w:left="720"/>
      <w:contextualSpacing/>
    </w:pPr>
  </w:style>
  <w:style w:type="paragraph" w:customStyle="1" w:styleId="HapresLevel1Heading">
    <w:name w:val="Hapres_Level 1 Heading"/>
    <w:basedOn w:val="a"/>
    <w:link w:val="HapresLevel1HeadingChar"/>
    <w:qFormat/>
    <w:pPr>
      <w:spacing w:before="240" w:after="120"/>
      <w:ind w:left="3168"/>
      <w:jc w:val="left"/>
      <w:outlineLvl w:val="0"/>
    </w:pPr>
    <w:rPr>
      <w:rFonts w:eastAsia="Dotum"/>
      <w:b/>
      <w:caps/>
      <w:snapToGrid w:val="0"/>
      <w:color w:val="000000"/>
      <w:lang w:bidi="en-US"/>
    </w:rPr>
  </w:style>
  <w:style w:type="character" w:customStyle="1" w:styleId="HapresLevel1HeadingChar">
    <w:name w:val="Hapres_Level 1 Heading Char"/>
    <w:link w:val="HapresLevel1Heading"/>
    <w:qFormat/>
    <w:rPr>
      <w:rFonts w:eastAsia="Dotum"/>
      <w:b/>
      <w:caps/>
      <w:snapToGrid w:val="0"/>
      <w:color w:val="000000"/>
      <w:lang w:bidi="en-US"/>
    </w:rPr>
  </w:style>
  <w:style w:type="paragraph" w:customStyle="1" w:styleId="HapresArticleTitle">
    <w:name w:val="Hapres_Article Title"/>
    <w:basedOn w:val="a"/>
    <w:link w:val="HapresArticleTitleChar"/>
    <w:qFormat/>
    <w:pPr>
      <w:spacing w:before="120" w:after="120"/>
      <w:ind w:left="3170"/>
    </w:pPr>
    <w:rPr>
      <w:b/>
      <w:snapToGrid w:val="0"/>
      <w:color w:val="000000"/>
      <w:sz w:val="28"/>
      <w:szCs w:val="32"/>
      <w:lang w:bidi="en-US"/>
    </w:rPr>
  </w:style>
  <w:style w:type="character" w:customStyle="1" w:styleId="HapresArticleTitleChar">
    <w:name w:val="Hapres_Article Title Char"/>
    <w:link w:val="HapresArticleTitle"/>
    <w:qFormat/>
    <w:rPr>
      <w:b/>
      <w:snapToGrid w:val="0"/>
      <w:color w:val="000000"/>
      <w:sz w:val="28"/>
      <w:szCs w:val="32"/>
      <w:lang w:bidi="en-US"/>
    </w:rPr>
  </w:style>
  <w:style w:type="paragraph" w:customStyle="1" w:styleId="HapresArticleType">
    <w:name w:val="Hapres_Article Type"/>
    <w:basedOn w:val="a"/>
    <w:link w:val="HapresArticleTypeChar"/>
    <w:qFormat/>
    <w:pPr>
      <w:ind w:left="3170"/>
      <w:jc w:val="left"/>
    </w:pPr>
    <w:rPr>
      <w:rFonts w:eastAsia="Dotum"/>
      <w:i/>
      <w:snapToGrid w:val="0"/>
      <w:color w:val="000000"/>
      <w:szCs w:val="22"/>
      <w:lang w:eastAsia="de-DE" w:bidi="en-US"/>
    </w:rPr>
  </w:style>
  <w:style w:type="character" w:customStyle="1" w:styleId="HapresArticleTypeChar">
    <w:name w:val="Hapres_Article Type Char"/>
    <w:link w:val="HapresArticleType"/>
    <w:qFormat/>
    <w:rPr>
      <w:rFonts w:eastAsia="Dotum"/>
      <w:i/>
      <w:snapToGrid w:val="0"/>
      <w:color w:val="000000"/>
      <w:szCs w:val="22"/>
      <w:lang w:eastAsia="de-DE" w:bidi="en-US"/>
    </w:rPr>
  </w:style>
  <w:style w:type="paragraph" w:customStyle="1" w:styleId="HapresAuthorName">
    <w:name w:val="Hapres_Author Name"/>
    <w:basedOn w:val="a"/>
    <w:link w:val="HapresAuthorNameChar"/>
    <w:qFormat/>
    <w:pPr>
      <w:spacing w:after="120"/>
      <w:ind w:left="3170"/>
    </w:pPr>
    <w:rPr>
      <w:rFonts w:eastAsia="Dotum"/>
      <w:b/>
      <w:color w:val="000000"/>
      <w:sz w:val="18"/>
      <w:lang w:eastAsia="de-DE" w:bidi="en-US"/>
    </w:rPr>
  </w:style>
  <w:style w:type="character" w:customStyle="1" w:styleId="HapresAuthorNameChar">
    <w:name w:val="Hapres_Author Name Char"/>
    <w:link w:val="HapresAuthorName"/>
    <w:qFormat/>
    <w:rPr>
      <w:rFonts w:eastAsia="Dotum"/>
      <w:b/>
      <w:color w:val="000000"/>
      <w:sz w:val="18"/>
      <w:lang w:eastAsia="de-DE" w:bidi="en-US"/>
    </w:rPr>
  </w:style>
  <w:style w:type="paragraph" w:customStyle="1" w:styleId="HapresAffiliation">
    <w:name w:val="Hapres_Affiliation"/>
    <w:basedOn w:val="a"/>
    <w:link w:val="HapresAffiliationChar"/>
    <w:qFormat/>
    <w:pPr>
      <w:ind w:left="3170"/>
    </w:pPr>
    <w:rPr>
      <w:sz w:val="18"/>
      <w:szCs w:val="18"/>
    </w:rPr>
  </w:style>
  <w:style w:type="character" w:customStyle="1" w:styleId="HapresAffiliationChar">
    <w:name w:val="Hapres_Affiliation Char"/>
    <w:link w:val="HapresAffiliation"/>
    <w:qFormat/>
    <w:rPr>
      <w:sz w:val="18"/>
      <w:szCs w:val="18"/>
    </w:rPr>
  </w:style>
  <w:style w:type="paragraph" w:customStyle="1" w:styleId="HapresLevel2Heading">
    <w:name w:val="Hapres_Level 2 Heading"/>
    <w:basedOn w:val="a"/>
    <w:link w:val="HapresLevel2HeadingChar"/>
    <w:qFormat/>
    <w:pPr>
      <w:kinsoku w:val="0"/>
      <w:overflowPunct w:val="0"/>
      <w:autoSpaceDE w:val="0"/>
      <w:autoSpaceDN w:val="0"/>
      <w:spacing w:before="240" w:after="120"/>
      <w:ind w:left="3168"/>
      <w:jc w:val="left"/>
      <w:outlineLvl w:val="1"/>
    </w:pPr>
    <w:rPr>
      <w:rFonts w:eastAsia="Dotum"/>
      <w:b/>
      <w:snapToGrid w:val="0"/>
      <w:lang w:bidi="en-US"/>
    </w:rPr>
  </w:style>
  <w:style w:type="character" w:customStyle="1" w:styleId="HapresLevel2HeadingChar">
    <w:name w:val="Hapres_Level 2 Heading Char"/>
    <w:link w:val="HapresLevel2Heading"/>
    <w:qFormat/>
    <w:rPr>
      <w:rFonts w:eastAsia="Dotum"/>
      <w:b/>
      <w:snapToGrid w:val="0"/>
      <w:lang w:bidi="en-US"/>
    </w:rPr>
  </w:style>
  <w:style w:type="paragraph" w:customStyle="1" w:styleId="HapresLevel3Heading">
    <w:name w:val="Hapres_Level 3 Heading"/>
    <w:basedOn w:val="a"/>
    <w:link w:val="HapresLevel3HeadingChar"/>
    <w:qFormat/>
    <w:pPr>
      <w:spacing w:before="240" w:after="120"/>
      <w:ind w:left="3168"/>
      <w:jc w:val="left"/>
      <w:outlineLvl w:val="2"/>
    </w:pPr>
    <w:rPr>
      <w:rFonts w:eastAsia="Dotum"/>
      <w:i/>
      <w:snapToGrid w:val="0"/>
      <w:color w:val="000000"/>
      <w:lang w:eastAsia="de-DE" w:bidi="en-US"/>
    </w:rPr>
  </w:style>
  <w:style w:type="character" w:customStyle="1" w:styleId="HapresLevel3HeadingChar">
    <w:name w:val="Hapres_Level 3 Heading Char"/>
    <w:link w:val="HapresLevel3Heading"/>
    <w:qFormat/>
    <w:rPr>
      <w:rFonts w:eastAsia="Dotum"/>
      <w:i/>
      <w:snapToGrid w:val="0"/>
      <w:color w:val="000000"/>
      <w:lang w:eastAsia="de-DE" w:bidi="en-US"/>
    </w:rPr>
  </w:style>
  <w:style w:type="paragraph" w:customStyle="1" w:styleId="HapresFooter">
    <w:name w:val="Hapres_Footer"/>
    <w:basedOn w:val="a"/>
    <w:link w:val="HapresFooterChar"/>
    <w:qFormat/>
    <w:pPr>
      <w:pBdr>
        <w:top w:val="single" w:sz="4" w:space="1" w:color="auto"/>
      </w:pBdr>
      <w:spacing w:line="240" w:lineRule="atLeast"/>
    </w:pPr>
    <w:rPr>
      <w:rFonts w:eastAsia="Dotum"/>
      <w:sz w:val="18"/>
    </w:rPr>
  </w:style>
  <w:style w:type="character" w:customStyle="1" w:styleId="HapresFooterChar">
    <w:name w:val="Hapres_Footer Char"/>
    <w:link w:val="HapresFooter"/>
    <w:qFormat/>
    <w:rPr>
      <w:rFonts w:eastAsia="Dotum"/>
      <w:sz w:val="18"/>
    </w:rPr>
  </w:style>
  <w:style w:type="paragraph" w:customStyle="1" w:styleId="HapresHeader">
    <w:name w:val="Hapres_Header"/>
    <w:basedOn w:val="a"/>
    <w:qFormat/>
    <w:pPr>
      <w:pBdr>
        <w:bottom w:val="single" w:sz="4" w:space="1" w:color="auto"/>
      </w:pBdr>
      <w:tabs>
        <w:tab w:val="right" w:pos="10181"/>
      </w:tabs>
      <w:spacing w:line="240" w:lineRule="atLeast"/>
    </w:pPr>
    <w:rPr>
      <w:sz w:val="18"/>
    </w:rPr>
  </w:style>
  <w:style w:type="character" w:customStyle="1" w:styleId="a5">
    <w:name w:val="批注文字 字符"/>
    <w:link w:val="a4"/>
    <w:uiPriority w:val="99"/>
    <w:qFormat/>
    <w:rPr>
      <w:rFonts w:ascii="等线" w:eastAsia="等线" w:hAnsi="等线" w:cs="Times New Roman"/>
      <w:kern w:val="2"/>
    </w:rPr>
  </w:style>
  <w:style w:type="character" w:customStyle="1" w:styleId="rynqvb">
    <w:name w:val="rynqvb"/>
    <w:basedOn w:val="a0"/>
    <w:qFormat/>
  </w:style>
  <w:style w:type="character" w:customStyle="1" w:styleId="10">
    <w:name w:val="标题 1 字符"/>
    <w:basedOn w:val="a0"/>
    <w:link w:val="1"/>
    <w:uiPriority w:val="9"/>
    <w:rPr>
      <w:rFonts w:asciiTheme="minorHAnsi" w:eastAsiaTheme="minorEastAsia" w:hAnsiTheme="minorHAnsi" w:cstheme="minorBidi"/>
      <w:b/>
      <w:bCs/>
      <w:sz w:val="24"/>
      <w:szCs w:val="24"/>
      <w:lang w:eastAsia="ja-JP"/>
    </w:rPr>
  </w:style>
  <w:style w:type="character" w:customStyle="1" w:styleId="20">
    <w:name w:val="标题 2 字符"/>
    <w:basedOn w:val="a0"/>
    <w:link w:val="2"/>
    <w:uiPriority w:val="9"/>
    <w:rPr>
      <w:rFonts w:asciiTheme="minorHAnsi" w:eastAsiaTheme="minorEastAsia" w:hAnsiTheme="minorHAnsi" w:cstheme="minorBidi"/>
      <w:b/>
      <w:bCs/>
      <w:sz w:val="24"/>
      <w:szCs w:val="24"/>
      <w:lang w:eastAsia="ja-JP"/>
    </w:rPr>
  </w:style>
  <w:style w:type="character" w:customStyle="1" w:styleId="30">
    <w:name w:val="标题 3 字符"/>
    <w:basedOn w:val="a0"/>
    <w:link w:val="3"/>
    <w:uiPriority w:val="9"/>
    <w:rPr>
      <w:rFonts w:asciiTheme="minorHAnsi" w:eastAsiaTheme="minorEastAsia" w:hAnsiTheme="minorHAnsi" w:cstheme="minorBidi"/>
      <w:b/>
      <w:bCs/>
      <w:sz w:val="24"/>
      <w:szCs w:val="24"/>
      <w:lang w:eastAsia="ja-JP"/>
    </w:rPr>
  </w:style>
  <w:style w:type="character" w:customStyle="1" w:styleId="40">
    <w:name w:val="标题 4 字符"/>
    <w:basedOn w:val="a0"/>
    <w:link w:val="4"/>
    <w:uiPriority w:val="9"/>
    <w:rPr>
      <w:rFonts w:asciiTheme="minorHAnsi" w:eastAsiaTheme="majorEastAsia" w:hAnsiTheme="minorHAnsi" w:cstheme="majorBidi"/>
      <w:i/>
      <w:iCs/>
      <w:color w:val="2F5496" w:themeColor="accent1" w:themeShade="BF"/>
      <w:sz w:val="24"/>
      <w:szCs w:val="24"/>
      <w:lang w:eastAsia="ja-JP"/>
    </w:rPr>
  </w:style>
  <w:style w:type="character" w:customStyle="1" w:styleId="50">
    <w:name w:val="标题 5 字符"/>
    <w:basedOn w:val="a0"/>
    <w:link w:val="5"/>
    <w:uiPriority w:val="9"/>
    <w:rPr>
      <w:rFonts w:asciiTheme="minorHAnsi" w:eastAsiaTheme="majorEastAsia" w:hAnsiTheme="minorHAnsi" w:cstheme="majorBidi"/>
      <w:color w:val="2F5496" w:themeColor="accent1" w:themeShade="BF"/>
      <w:sz w:val="24"/>
      <w:szCs w:val="24"/>
      <w:lang w:eastAsia="ja-JP"/>
    </w:rPr>
  </w:style>
  <w:style w:type="character" w:customStyle="1" w:styleId="60">
    <w:name w:val="标题 6 字符"/>
    <w:basedOn w:val="a0"/>
    <w:link w:val="6"/>
    <w:uiPriority w:val="9"/>
    <w:rPr>
      <w:rFonts w:asciiTheme="minorHAnsi" w:eastAsiaTheme="majorEastAsia" w:hAnsiTheme="minorHAnsi" w:cstheme="majorBidi"/>
      <w:i/>
      <w:iCs/>
      <w:color w:val="595959" w:themeColor="text1" w:themeTint="A6"/>
      <w:sz w:val="24"/>
      <w:szCs w:val="24"/>
      <w:lang w:eastAsia="ja-JP"/>
    </w:rPr>
  </w:style>
  <w:style w:type="character" w:customStyle="1" w:styleId="70">
    <w:name w:val="标题 7 字符"/>
    <w:basedOn w:val="a0"/>
    <w:link w:val="7"/>
    <w:uiPriority w:val="9"/>
    <w:rPr>
      <w:rFonts w:asciiTheme="minorHAnsi" w:eastAsiaTheme="majorEastAsia" w:hAnsiTheme="minorHAnsi" w:cstheme="majorBidi"/>
      <w:color w:val="595959" w:themeColor="text1" w:themeTint="A6"/>
      <w:sz w:val="24"/>
      <w:szCs w:val="24"/>
      <w:lang w:eastAsia="ja-JP"/>
    </w:rPr>
  </w:style>
  <w:style w:type="character" w:customStyle="1" w:styleId="80">
    <w:name w:val="标题 8 字符"/>
    <w:basedOn w:val="a0"/>
    <w:link w:val="8"/>
    <w:uiPriority w:val="9"/>
    <w:rPr>
      <w:rFonts w:asciiTheme="minorHAnsi" w:eastAsiaTheme="majorEastAsia" w:hAnsiTheme="minorHAnsi" w:cstheme="majorBidi"/>
      <w:i/>
      <w:iCs/>
      <w:color w:val="262626" w:themeColor="text1" w:themeTint="D9"/>
      <w:sz w:val="24"/>
      <w:szCs w:val="24"/>
      <w:lang w:eastAsia="ja-JP"/>
    </w:rPr>
  </w:style>
  <w:style w:type="character" w:customStyle="1" w:styleId="90">
    <w:name w:val="标题 9 字符"/>
    <w:basedOn w:val="a0"/>
    <w:link w:val="9"/>
    <w:uiPriority w:val="9"/>
    <w:rPr>
      <w:rFonts w:asciiTheme="minorHAnsi" w:eastAsiaTheme="majorEastAsia" w:hAnsiTheme="minorHAnsi" w:cstheme="majorBidi"/>
      <w:color w:val="262626" w:themeColor="text1" w:themeTint="D9"/>
      <w:sz w:val="24"/>
      <w:szCs w:val="24"/>
      <w:lang w:eastAsia="ja-JP"/>
    </w:rPr>
  </w:style>
  <w:style w:type="character" w:customStyle="1" w:styleId="af">
    <w:name w:val="标题 字符"/>
    <w:basedOn w:val="a0"/>
    <w:link w:val="ae"/>
    <w:uiPriority w:val="10"/>
    <w:qFormat/>
    <w:rPr>
      <w:rFonts w:asciiTheme="majorHAnsi" w:eastAsiaTheme="majorEastAsia" w:hAnsiTheme="majorHAnsi" w:cstheme="majorBidi"/>
      <w:spacing w:val="-10"/>
      <w:kern w:val="28"/>
      <w:sz w:val="56"/>
      <w:szCs w:val="56"/>
    </w:rPr>
  </w:style>
  <w:style w:type="character" w:customStyle="1" w:styleId="11">
    <w:name w:val="标题 字符1"/>
    <w:basedOn w:val="a0"/>
    <w:uiPriority w:val="10"/>
    <w:qFormat/>
    <w:rPr>
      <w:rFonts w:asciiTheme="majorHAnsi" w:eastAsiaTheme="majorEastAsia" w:hAnsiTheme="majorHAnsi" w:cstheme="majorBidi"/>
      <w:b/>
      <w:bCs/>
      <w:sz w:val="32"/>
      <w:szCs w:val="32"/>
    </w:rPr>
  </w:style>
  <w:style w:type="character" w:customStyle="1" w:styleId="ad">
    <w:name w:val="副标题 字符"/>
    <w:basedOn w:val="a0"/>
    <w:link w:val="ac"/>
    <w:uiPriority w:val="11"/>
    <w:rPr>
      <w:rFonts w:eastAsiaTheme="majorEastAsia" w:cstheme="majorBidi"/>
      <w:color w:val="595959" w:themeColor="text1" w:themeTint="A6"/>
      <w:spacing w:val="15"/>
      <w:sz w:val="28"/>
      <w:szCs w:val="28"/>
    </w:rPr>
  </w:style>
  <w:style w:type="character" w:customStyle="1" w:styleId="12">
    <w:name w:val="副标题 字符1"/>
    <w:basedOn w:val="a0"/>
    <w:uiPriority w:val="11"/>
    <w:rPr>
      <w:rFonts w:asciiTheme="minorHAnsi" w:eastAsiaTheme="minorEastAsia" w:hAnsiTheme="minorHAnsi" w:cstheme="minorBidi"/>
      <w:b/>
      <w:bCs/>
      <w:kern w:val="28"/>
      <w:sz w:val="32"/>
      <w:szCs w:val="32"/>
    </w:rPr>
  </w:style>
  <w:style w:type="character" w:customStyle="1" w:styleId="IntenseEmphasis1">
    <w:name w:val="Intense Emphasis1"/>
    <w:basedOn w:val="a0"/>
    <w:uiPriority w:val="21"/>
    <w:qFormat/>
    <w:rPr>
      <w:i/>
      <w:iCs/>
      <w:color w:val="2F5496" w:themeColor="accent1" w:themeShade="BF"/>
    </w:rPr>
  </w:style>
  <w:style w:type="character" w:customStyle="1" w:styleId="af9">
    <w:name w:val="引用 字符"/>
    <w:basedOn w:val="a0"/>
    <w:link w:val="afa"/>
    <w:uiPriority w:val="29"/>
    <w:rPr>
      <w:i/>
      <w:iCs/>
      <w:color w:val="404040" w:themeColor="text1" w:themeTint="BF"/>
    </w:rPr>
  </w:style>
  <w:style w:type="paragraph" w:styleId="afa">
    <w:name w:val="Quote"/>
    <w:basedOn w:val="a"/>
    <w:next w:val="a"/>
    <w:link w:val="af9"/>
    <w:uiPriority w:val="29"/>
    <w:qFormat/>
    <w:pPr>
      <w:adjustRightInd/>
      <w:snapToGrid/>
      <w:spacing w:before="160" w:after="160" w:line="279" w:lineRule="auto"/>
      <w:jc w:val="center"/>
    </w:pPr>
    <w:rPr>
      <w:i/>
      <w:iCs/>
      <w:color w:val="404040" w:themeColor="text1" w:themeTint="BF"/>
    </w:rPr>
  </w:style>
  <w:style w:type="character" w:customStyle="1" w:styleId="13">
    <w:name w:val="引用 字符1"/>
    <w:basedOn w:val="a0"/>
    <w:uiPriority w:val="99"/>
    <w:rPr>
      <w:i/>
      <w:iCs/>
      <w:color w:val="404040" w:themeColor="text1" w:themeTint="BF"/>
    </w:rPr>
  </w:style>
  <w:style w:type="character" w:customStyle="1" w:styleId="afb">
    <w:name w:val="明显引用 字符"/>
    <w:basedOn w:val="a0"/>
    <w:link w:val="afc"/>
    <w:uiPriority w:val="30"/>
    <w:rPr>
      <w:i/>
      <w:iCs/>
      <w:color w:val="2F5496" w:themeColor="accent1" w:themeShade="BF"/>
    </w:rPr>
  </w:style>
  <w:style w:type="paragraph" w:styleId="afc">
    <w:name w:val="Intense Quote"/>
    <w:basedOn w:val="a"/>
    <w:next w:val="a"/>
    <w:link w:val="afb"/>
    <w:uiPriority w:val="30"/>
    <w:qFormat/>
    <w:pPr>
      <w:pBdr>
        <w:top w:val="single" w:sz="4" w:space="10" w:color="2F5496" w:themeColor="accent1" w:themeShade="BF"/>
        <w:bottom w:val="single" w:sz="4" w:space="10" w:color="2F5496" w:themeColor="accent1" w:themeShade="BF"/>
      </w:pBdr>
      <w:adjustRightInd/>
      <w:snapToGrid/>
      <w:spacing w:before="360" w:after="360" w:line="279" w:lineRule="auto"/>
      <w:ind w:left="864" w:right="864"/>
      <w:jc w:val="center"/>
    </w:pPr>
    <w:rPr>
      <w:i/>
      <w:iCs/>
      <w:color w:val="2F5496" w:themeColor="accent1" w:themeShade="BF"/>
    </w:rPr>
  </w:style>
  <w:style w:type="character" w:customStyle="1" w:styleId="14">
    <w:name w:val="明显引用 字符1"/>
    <w:basedOn w:val="a0"/>
    <w:uiPriority w:val="99"/>
    <w:rPr>
      <w:i/>
      <w:iCs/>
      <w:color w:val="4472C4" w:themeColor="accent1"/>
    </w:rPr>
  </w:style>
  <w:style w:type="character" w:customStyle="1" w:styleId="IntenseReference1">
    <w:name w:val="Intense Reference1"/>
    <w:basedOn w:val="a0"/>
    <w:uiPriority w:val="32"/>
    <w:qFormat/>
    <w:rPr>
      <w:b/>
      <w:bCs/>
      <w:smallCaps/>
      <w:color w:val="2F5496" w:themeColor="accent1" w:themeShade="BF"/>
      <w:spacing w:val="5"/>
    </w:rPr>
  </w:style>
  <w:style w:type="character" w:customStyle="1" w:styleId="af1">
    <w:name w:val="批注主题 字符"/>
    <w:basedOn w:val="a5"/>
    <w:link w:val="af0"/>
    <w:uiPriority w:val="99"/>
    <w:semiHidden/>
    <w:rPr>
      <w:rFonts w:asciiTheme="minorHAnsi" w:eastAsiaTheme="minorEastAsia" w:hAnsiTheme="minorHAnsi" w:cstheme="minorBidi"/>
      <w:b/>
      <w:bCs/>
      <w:kern w:val="2"/>
      <w:lang w:eastAsia="ja-JP"/>
    </w:rPr>
  </w:style>
  <w:style w:type="character" w:styleId="afd">
    <w:name w:val="Placeholder Text"/>
    <w:basedOn w:val="a0"/>
    <w:uiPriority w:val="99"/>
    <w:semiHidden/>
    <w:rPr>
      <w:color w:val="666666"/>
    </w:rPr>
  </w:style>
  <w:style w:type="paragraph" w:customStyle="1" w:styleId="Revision1">
    <w:name w:val="Revision1"/>
    <w:hidden/>
    <w:uiPriority w:val="99"/>
    <w:semiHidden/>
    <w:rPr>
      <w:rFonts w:asciiTheme="minorHAnsi" w:eastAsiaTheme="minorEastAsia" w:hAnsiTheme="minorHAnsi" w:cstheme="minorBidi"/>
      <w:sz w:val="24"/>
      <w:szCs w:val="24"/>
      <w:lang w:eastAsia="ja-JP"/>
    </w:rPr>
  </w:style>
  <w:style w:type="character" w:customStyle="1" w:styleId="UnresolvedMention1">
    <w:name w:val="Unresolved Mention1"/>
    <w:basedOn w:val="a0"/>
    <w:uiPriority w:val="99"/>
    <w:semiHidden/>
    <w:unhideWhenUsed/>
    <w:rPr>
      <w:color w:val="605E5C"/>
      <w:shd w:val="clear" w:color="auto" w:fill="E1DFDD"/>
    </w:rPr>
  </w:style>
  <w:style w:type="character" w:customStyle="1" w:styleId="Mention1">
    <w:name w:val="Mention1"/>
    <w:basedOn w:val="a0"/>
    <w:uiPriority w:val="99"/>
    <w:unhideWhenUsed/>
    <w:rPr>
      <w:color w:val="2B579A"/>
      <w:shd w:val="clear" w:color="auto" w:fill="E1DFDD"/>
    </w:rPr>
  </w:style>
  <w:style w:type="paragraph" w:styleId="afe">
    <w:name w:val="Revision"/>
    <w:hidden/>
    <w:uiPriority w:val="99"/>
    <w:unhideWhenUsed/>
    <w:rsid w:val="001325E1"/>
    <w:rPr>
      <w:lang w:eastAsia="zh-CN"/>
    </w:rPr>
  </w:style>
  <w:style w:type="character" w:styleId="aff">
    <w:name w:val="Unresolved Mention"/>
    <w:basedOn w:val="a0"/>
    <w:uiPriority w:val="99"/>
    <w:semiHidden/>
    <w:unhideWhenUsed/>
    <w:rsid w:val="00CA2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463124">
      <w:bodyDiv w:val="1"/>
      <w:marLeft w:val="0"/>
      <w:marRight w:val="0"/>
      <w:marTop w:val="0"/>
      <w:marBottom w:val="0"/>
      <w:divBdr>
        <w:top w:val="none" w:sz="0" w:space="0" w:color="auto"/>
        <w:left w:val="none" w:sz="0" w:space="0" w:color="auto"/>
        <w:bottom w:val="none" w:sz="0" w:space="0" w:color="auto"/>
        <w:right w:val="none" w:sz="0" w:space="0" w:color="auto"/>
      </w:divBdr>
    </w:div>
    <w:div w:id="1669599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hyperlink" Target="https://jpbs.hapr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ROKCAO3\Desktop\JPBS-Template%20for%20Autho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DA42AEDF-8473-4D1E-A58C-EA432043570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ddaa77bc-0157-46a4-82a6-8fc765694bc9}" enabled="1" method="Standard" siteId="{d1323671-cdbe-4417-b4d4-bdb24b51316b}" contentBits="0" removed="0"/>
</clbl:labelList>
</file>

<file path=docProps/app.xml><?xml version="1.0" encoding="utf-8"?>
<Properties xmlns="http://schemas.openxmlformats.org/officeDocument/2006/extended-properties" xmlns:vt="http://schemas.openxmlformats.org/officeDocument/2006/docPropsVTypes">
  <Template>JPBS-Template for Authors</Template>
  <TotalTime>90</TotalTime>
  <Pages>7</Pages>
  <Words>1306</Words>
  <Characters>4729</Characters>
  <Application>Microsoft Office Word</Application>
  <DocSecurity>0</DocSecurity>
  <Lines>1182</Lines>
  <Paragraphs>1206</Paragraphs>
  <ScaleCrop>false</ScaleCrop>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iceling</cp:lastModifiedBy>
  <cp:revision>838</cp:revision>
  <cp:lastPrinted>2025-06-10T03:15:00Z</cp:lastPrinted>
  <dcterms:created xsi:type="dcterms:W3CDTF">2025-06-09T18:11:00Z</dcterms:created>
  <dcterms:modified xsi:type="dcterms:W3CDTF">2025-10-14T08:51:00Z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9EE5165C3F4A48F3BC04493F43905966_13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http://www.zotero.org/styles/biomed-central</vt:lpwstr>
  </property>
  <property fmtid="{D5CDD505-2E9C-101B-9397-08002B2CF9AE}" pid="7" name="Mendeley Recent Style Name 1_1">
    <vt:lpwstr>BioMed Central</vt:lpwstr>
  </property>
  <property fmtid="{D5CDD505-2E9C-101B-9397-08002B2CF9AE}" pid="8" name="Mendeley Recent Style Id 2_1">
    <vt:lpwstr>http://www.zotero.org/styles/elsevier-vancouver</vt:lpwstr>
  </property>
  <property fmtid="{D5CDD505-2E9C-101B-9397-08002B2CF9AE}" pid="9" name="Mendeley Recent Style Name 2_1">
    <vt:lpwstr>Elsevier - Vancouver</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(deprecated)</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http://www.zotero.org/styles/plos</vt:lpwstr>
  </property>
  <property fmtid="{D5CDD505-2E9C-101B-9397-08002B2CF9AE}" pid="17" name="Mendeley Recent Style Name 6_1">
    <vt:lpwstr>Public Library of Science</vt:lpwstr>
  </property>
  <property fmtid="{D5CDD505-2E9C-101B-9397-08002B2CF9AE}" pid="18" name="Mendeley Recent Style Id 7_1">
    <vt:lpwstr>http://www.zotero.org/styles/springer-humanities-brackets</vt:lpwstr>
  </property>
  <property fmtid="{D5CDD505-2E9C-101B-9397-08002B2CF9AE}" pid="19" name="Mendeley Recent Style Name 7_1">
    <vt:lpwstr>Springer - Humanities (numeric, brackets)</vt:lpwstr>
  </property>
  <property fmtid="{D5CDD505-2E9C-101B-9397-08002B2CF9AE}" pid="20" name="Mendeley Recent Style Id 8_1">
    <vt:lpwstr>http://www.zotero.org/styles/springer-vancouver-brackets</vt:lpwstr>
  </property>
  <property fmtid="{D5CDD505-2E9C-101B-9397-08002B2CF9AE}" pid="21" name="Mendeley Recent Style Name 8_1">
    <vt:lpwstr>Springer - Vancouver (brackets)</vt:lpwstr>
  </property>
  <property fmtid="{D5CDD505-2E9C-101B-9397-08002B2CF9AE}" pid="22" name="Mendeley Recent Style Id 9_1">
    <vt:lpwstr>http://www.zotero.org/styles/systematic-and-applied-microbiology</vt:lpwstr>
  </property>
  <property fmtid="{D5CDD505-2E9C-101B-9397-08002B2CF9AE}" pid="23" name="Mendeley Recent Style Name 9_1">
    <vt:lpwstr>Systematic and Applied Microbiology</vt:lpwstr>
  </property>
</Properties>
</file>